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C1DB" w14:textId="00CAAEFA" w:rsidR="00F87859" w:rsidRDefault="00D75275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3568" behindDoc="0" locked="0" layoutInCell="1" allowOverlap="1" wp14:anchorId="69B55BB0" wp14:editId="7309B186">
            <wp:simplePos x="0" y="0"/>
            <wp:positionH relativeFrom="column">
              <wp:posOffset>-238125</wp:posOffset>
            </wp:positionH>
            <wp:positionV relativeFrom="paragraph">
              <wp:posOffset>95250</wp:posOffset>
            </wp:positionV>
            <wp:extent cx="3548450" cy="8572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32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28032" behindDoc="1" locked="0" layoutInCell="1" allowOverlap="1" wp14:anchorId="24BAF1AC" wp14:editId="48112F37">
            <wp:simplePos x="0" y="0"/>
            <wp:positionH relativeFrom="column">
              <wp:posOffset>4592781</wp:posOffset>
            </wp:positionH>
            <wp:positionV relativeFrom="paragraph">
              <wp:posOffset>-394855</wp:posOffset>
            </wp:positionV>
            <wp:extent cx="1412427" cy="2119746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07" cy="212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BE48" w14:textId="65EE449A" w:rsidR="00F87859" w:rsidRDefault="00F87859" w:rsidP="00F87859">
      <w:pPr>
        <w:rPr>
          <w:rFonts w:cs="Arial"/>
          <w:szCs w:val="32"/>
        </w:rPr>
      </w:pPr>
    </w:p>
    <w:p w14:paraId="5357B42F" w14:textId="286D187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6A85BB8" w14:textId="77777777" w:rsidR="00F87859" w:rsidRDefault="00F87859" w:rsidP="00F87859">
      <w:pPr>
        <w:rPr>
          <w:rFonts w:cs="Arial"/>
          <w:szCs w:val="32"/>
        </w:rPr>
      </w:pPr>
    </w:p>
    <w:p w14:paraId="63D38A38" w14:textId="77777777" w:rsidR="00F87859" w:rsidRDefault="00F87859" w:rsidP="00F87859">
      <w:pPr>
        <w:rPr>
          <w:rFonts w:cs="Arial"/>
          <w:szCs w:val="32"/>
        </w:rPr>
      </w:pPr>
    </w:p>
    <w:p w14:paraId="456A6128" w14:textId="77777777" w:rsidR="00F87859" w:rsidRDefault="00F87859" w:rsidP="00F87859">
      <w:pPr>
        <w:rPr>
          <w:rFonts w:cs="Arial"/>
          <w:szCs w:val="32"/>
        </w:rPr>
      </w:pPr>
    </w:p>
    <w:p w14:paraId="2701255B" w14:textId="35B7CE6F" w:rsidR="00F87859" w:rsidRPr="00F87859" w:rsidRDefault="00A7143C" w:rsidP="00ED0249">
      <w:pPr>
        <w:pStyle w:val="Title"/>
      </w:pPr>
      <w:r>
        <w:t>Who does what in an emergency</w:t>
      </w:r>
      <w:r w:rsidR="005B3547">
        <w:t>?</w:t>
      </w:r>
    </w:p>
    <w:p w14:paraId="7202E727" w14:textId="64874DD6" w:rsidR="00EA5914" w:rsidRDefault="00486D45" w:rsidP="00ED0249">
      <w:pPr>
        <w:pStyle w:val="Title"/>
        <w:rPr>
          <w:rFonts w:eastAsiaTheme="minorEastAsia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68992" behindDoc="0" locked="0" layoutInCell="1" allowOverlap="1" wp14:anchorId="7123E24C" wp14:editId="39939822">
            <wp:simplePos x="0" y="0"/>
            <wp:positionH relativeFrom="column">
              <wp:posOffset>851535</wp:posOffset>
            </wp:positionH>
            <wp:positionV relativeFrom="paragraph">
              <wp:posOffset>648335</wp:posOffset>
            </wp:positionV>
            <wp:extent cx="4182110" cy="2954655"/>
            <wp:effectExtent l="0" t="0" r="0" b="0"/>
            <wp:wrapThrough wrapText="bothSides">
              <wp:wrapPolygon edited="0">
                <wp:start x="0" y="0"/>
                <wp:lineTo x="0" y="21447"/>
                <wp:lineTo x="21548" y="21447"/>
                <wp:lineTo x="215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planning togeth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ADDD" w14:textId="2F517F24" w:rsidR="00EA5914" w:rsidRDefault="00EA5914" w:rsidP="00ED0249">
      <w:pPr>
        <w:pStyle w:val="Title"/>
        <w:rPr>
          <w:rFonts w:eastAsiaTheme="minorEastAsia"/>
        </w:rPr>
      </w:pPr>
    </w:p>
    <w:p w14:paraId="04B3B1A8" w14:textId="77777777" w:rsidR="00B22C32" w:rsidRPr="00B22C32" w:rsidRDefault="00B22C32" w:rsidP="00B22C32">
      <w:pPr>
        <w:rPr>
          <w:lang w:val="en-NZ" w:eastAsia="en-GB"/>
        </w:rPr>
      </w:pPr>
    </w:p>
    <w:p w14:paraId="3B9CEA4D" w14:textId="77777777" w:rsidR="00EA5914" w:rsidRDefault="00EA5914" w:rsidP="00ED0249">
      <w:pPr>
        <w:pStyle w:val="Title"/>
        <w:rPr>
          <w:rFonts w:eastAsiaTheme="minorEastAsia"/>
        </w:rPr>
      </w:pPr>
    </w:p>
    <w:p w14:paraId="0DD55EEC" w14:textId="77777777" w:rsidR="00EA5914" w:rsidRDefault="00EA5914" w:rsidP="00ED0249">
      <w:pPr>
        <w:pStyle w:val="Title"/>
        <w:rPr>
          <w:rFonts w:eastAsiaTheme="minorEastAsia"/>
        </w:rPr>
      </w:pPr>
    </w:p>
    <w:p w14:paraId="07B5B791" w14:textId="77777777" w:rsidR="00EA5914" w:rsidRDefault="00EA5914" w:rsidP="00F87859">
      <w:pPr>
        <w:pStyle w:val="Heading1"/>
      </w:pPr>
    </w:p>
    <w:p w14:paraId="0CF74230" w14:textId="77777777" w:rsidR="005B3547" w:rsidRDefault="005B3547" w:rsidP="005B3547">
      <w:pPr>
        <w:pStyle w:val="BodyText"/>
        <w:rPr>
          <w:lang w:val="en-NZ"/>
        </w:rPr>
      </w:pPr>
    </w:p>
    <w:p w14:paraId="6B787984" w14:textId="77777777" w:rsidR="006547A6" w:rsidRDefault="006547A6" w:rsidP="005B3547">
      <w:pPr>
        <w:pStyle w:val="BodyText"/>
        <w:rPr>
          <w:lang w:val="en-NZ"/>
        </w:rPr>
      </w:pPr>
    </w:p>
    <w:p w14:paraId="2D8E7904" w14:textId="53361CD1" w:rsidR="00486D45" w:rsidRPr="006547A6" w:rsidRDefault="006547A6" w:rsidP="006547A6">
      <w:pPr>
        <w:pStyle w:val="BodyText"/>
        <w:ind w:left="0"/>
        <w:jc w:val="center"/>
        <w:rPr>
          <w:b/>
          <w:sz w:val="44"/>
          <w:szCs w:val="44"/>
          <w:lang w:val="en-NZ"/>
        </w:rPr>
      </w:pPr>
      <w:r w:rsidRPr="006547A6">
        <w:rPr>
          <w:b/>
          <w:sz w:val="44"/>
          <w:szCs w:val="44"/>
          <w:lang w:val="en-NZ"/>
        </w:rPr>
        <w:t>December 2022</w:t>
      </w:r>
    </w:p>
    <w:p w14:paraId="72B88EC8" w14:textId="64CC0CE3" w:rsidR="000914B6" w:rsidRDefault="00BD570C" w:rsidP="000914B6">
      <w:pPr>
        <w:pStyle w:val="Heading1"/>
        <w:rPr>
          <w:rStyle w:val="SubtitleChar"/>
          <w:b/>
          <w:bCs w:val="0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99C8A2F" wp14:editId="79593C42">
                <wp:simplePos x="0" y="0"/>
                <wp:positionH relativeFrom="column">
                  <wp:posOffset>-6985</wp:posOffset>
                </wp:positionH>
                <wp:positionV relativeFrom="paragraph">
                  <wp:posOffset>-137795</wp:posOffset>
                </wp:positionV>
                <wp:extent cx="5712460" cy="589280"/>
                <wp:effectExtent l="12700" t="12700" r="2540" b="0"/>
                <wp:wrapNone/>
                <wp:docPr id="57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141" w14:textId="77777777" w:rsidR="00CA02FE" w:rsidRPr="00153863" w:rsidRDefault="00CA02FE" w:rsidP="000914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C8A2F" id="Rounded Rectangle 38" o:spid="_x0000_s1026" style="position:absolute;left:0;text-align:left;margin-left:-.55pt;margin-top:-10.85pt;width:449.8pt;height:46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" filled="f" strokecolor="#2e74b5 [2408]" strokeweight="2.25pt">
                <v:stroke joinstyle="miter"/>
                <v:path arrowok="t"/>
                <v:textbox>
                  <w:txbxContent>
                    <w:p w14:paraId="07728141" w14:textId="77777777" w:rsidR="00CA02FE" w:rsidRPr="00153863" w:rsidRDefault="00CA02FE" w:rsidP="000914B6"/>
                  </w:txbxContent>
                </v:textbox>
              </v:roundrect>
            </w:pict>
          </mc:Fallback>
        </mc:AlternateContent>
      </w:r>
      <w:r w:rsidR="000914B6">
        <w:rPr>
          <w:rStyle w:val="SubtitleChar"/>
          <w:b/>
          <w:bCs w:val="0"/>
        </w:rPr>
        <w:t>What you will find in here</w:t>
      </w:r>
    </w:p>
    <w:p w14:paraId="39FDC5EE" w14:textId="7B2E9C5C" w:rsidR="000914B6" w:rsidRDefault="000914B6" w:rsidP="000914B6">
      <w:pPr>
        <w:pStyle w:val="BodyText"/>
      </w:pPr>
    </w:p>
    <w:p w14:paraId="0C1DE6DD" w14:textId="00787C78" w:rsidR="000914B6" w:rsidRPr="00B51C49" w:rsidRDefault="00B51C49" w:rsidP="00C27D8B">
      <w:pPr>
        <w:pStyle w:val="BodyText"/>
        <w:ind w:right="379"/>
        <w:jc w:val="right"/>
        <w:rPr>
          <w:b/>
          <w:bCs/>
        </w:rPr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73088" behindDoc="0" locked="0" layoutInCell="1" allowOverlap="1" wp14:anchorId="4881660D" wp14:editId="1AC36F9F">
            <wp:simplePos x="0" y="0"/>
            <wp:positionH relativeFrom="column">
              <wp:posOffset>1</wp:posOffset>
            </wp:positionH>
            <wp:positionV relativeFrom="paragraph">
              <wp:posOffset>33094</wp:posOffset>
            </wp:positionV>
            <wp:extent cx="1245976" cy="902525"/>
            <wp:effectExtent l="0" t="0" r="0" b="0"/>
            <wp:wrapNone/>
            <wp:docPr id="45" name="Picture 45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60" cy="9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C49">
        <w:rPr>
          <w:b/>
          <w:bCs/>
        </w:rPr>
        <w:t>Page number:</w:t>
      </w:r>
    </w:p>
    <w:p w14:paraId="007D0E90" w14:textId="6D8707F6" w:rsidR="00B51C49" w:rsidRDefault="00B51C49" w:rsidP="00B51C49">
      <w:pPr>
        <w:pStyle w:val="BodyText"/>
        <w:spacing w:after="0"/>
      </w:pPr>
    </w:p>
    <w:p w14:paraId="7AD70E15" w14:textId="30B3C238" w:rsidR="000914B6" w:rsidRDefault="00B51C49" w:rsidP="00B51C49">
      <w:pPr>
        <w:pStyle w:val="BodyText"/>
        <w:tabs>
          <w:tab w:val="right" w:leader="dot" w:pos="8618"/>
        </w:tabs>
        <w:spacing w:after="0"/>
      </w:pPr>
      <w:r>
        <w:t>About this document</w:t>
      </w:r>
      <w:r>
        <w:tab/>
        <w:t>2</w:t>
      </w:r>
    </w:p>
    <w:p w14:paraId="162EDB19" w14:textId="7B2EAAC4" w:rsidR="00B51C49" w:rsidRDefault="00B51C49" w:rsidP="00B51C49">
      <w:pPr>
        <w:pStyle w:val="BodyText"/>
        <w:tabs>
          <w:tab w:val="right" w:leader="dot" w:pos="8618"/>
        </w:tabs>
        <w:spacing w:after="0"/>
      </w:pPr>
      <w:r w:rsidRPr="00F51567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3392" behindDoc="0" locked="0" layoutInCell="1" allowOverlap="1" wp14:anchorId="56A7324B" wp14:editId="051138D1">
            <wp:simplePos x="0" y="0"/>
            <wp:positionH relativeFrom="column">
              <wp:posOffset>11875</wp:posOffset>
            </wp:positionH>
            <wp:positionV relativeFrom="paragraph">
              <wp:posOffset>69116</wp:posOffset>
            </wp:positionV>
            <wp:extent cx="1104406" cy="1104406"/>
            <wp:effectExtent l="0" t="0" r="0" b="0"/>
            <wp:wrapNone/>
            <wp:docPr id="28" name="Picture 28" descr="A picture containing yellow, person, outdoor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yellow, person, outdoor, athletic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63" cy="11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8D4A9" w14:textId="324C5B85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2856CA0D" w14:textId="5721C5AC" w:rsidR="00B51C49" w:rsidRDefault="00B51C49" w:rsidP="00B51C49">
      <w:pPr>
        <w:pStyle w:val="BodyText"/>
        <w:tabs>
          <w:tab w:val="right" w:leader="dot" w:pos="8618"/>
        </w:tabs>
        <w:spacing w:after="0"/>
      </w:pPr>
      <w:r>
        <w:t>Small emergencies</w:t>
      </w:r>
      <w:r>
        <w:tab/>
        <w:t>3</w:t>
      </w:r>
    </w:p>
    <w:p w14:paraId="299D5C69" w14:textId="14EEF240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2DD04D61" w14:textId="07267D08" w:rsidR="00B51C49" w:rsidRDefault="00B51C49" w:rsidP="00B51C49">
      <w:pPr>
        <w:pStyle w:val="BodyText"/>
        <w:tabs>
          <w:tab w:val="right" w:leader="dot" w:pos="8618"/>
        </w:tabs>
        <w:spacing w:after="0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6464" behindDoc="0" locked="0" layoutInCell="1" allowOverlap="1" wp14:anchorId="6A974FD4" wp14:editId="27A0C65C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033145" cy="11506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vice Meet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5AF1" w14:textId="6BDC1E2D" w:rsidR="00B51C49" w:rsidRDefault="00B51C49" w:rsidP="00B51C49">
      <w:pPr>
        <w:pStyle w:val="BodyText"/>
        <w:tabs>
          <w:tab w:val="right" w:leader="dot" w:pos="8618"/>
        </w:tabs>
        <w:spacing w:after="0"/>
      </w:pPr>
      <w:r>
        <w:t>State of Local Emergency</w:t>
      </w:r>
      <w:r>
        <w:tab/>
        <w:t>5</w:t>
      </w:r>
    </w:p>
    <w:p w14:paraId="45994D75" w14:textId="253D53C7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3CC3BDB4" w14:textId="50D4D284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1C291FD8" w14:textId="40C7FFF8" w:rsidR="00B51C49" w:rsidRDefault="00B51C49" w:rsidP="00B51C49">
      <w:pPr>
        <w:pStyle w:val="BodyText"/>
        <w:tabs>
          <w:tab w:val="right" w:leader="dot" w:pos="8618"/>
        </w:tabs>
        <w:spacing w:after="0"/>
      </w:pPr>
      <w:r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54656" behindDoc="0" locked="0" layoutInCell="1" allowOverlap="1" wp14:anchorId="221CC1D1" wp14:editId="2AED54F8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1306195" cy="814705"/>
            <wp:effectExtent l="0" t="0" r="0" b="0"/>
            <wp:wrapNone/>
            <wp:docPr id="38" name="Picture 38" descr="A picture containing sky, outdoor, roa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sky, outdoor, road, build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State of National Emergency</w:t>
      </w:r>
      <w:r>
        <w:tab/>
        <w:t>7</w:t>
      </w:r>
    </w:p>
    <w:p w14:paraId="367F63C5" w14:textId="45DF8DAE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75ED6E81" w14:textId="294BB920" w:rsidR="00B51C49" w:rsidRDefault="00D75275" w:rsidP="00B51C49">
      <w:pPr>
        <w:pStyle w:val="BodyText"/>
        <w:tabs>
          <w:tab w:val="right" w:leader="dot" w:pos="8618"/>
        </w:tabs>
        <w:spacing w:after="0"/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19905625" wp14:editId="30BE98D2">
            <wp:simplePos x="0" y="0"/>
            <wp:positionH relativeFrom="column">
              <wp:posOffset>371475</wp:posOffset>
            </wp:positionH>
            <wp:positionV relativeFrom="paragraph">
              <wp:posOffset>237490</wp:posOffset>
            </wp:positionV>
            <wp:extent cx="847725" cy="843123"/>
            <wp:effectExtent l="0" t="0" r="0" b="0"/>
            <wp:wrapNone/>
            <wp:docPr id="1796" name="Picture 17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93D84" w14:textId="19919FE1" w:rsidR="00B51C49" w:rsidRDefault="00B51C49" w:rsidP="00B51C49">
      <w:pPr>
        <w:pStyle w:val="BodyText"/>
        <w:tabs>
          <w:tab w:val="right" w:leader="dot" w:pos="8618"/>
        </w:tabs>
        <w:spacing w:after="0"/>
      </w:pPr>
      <w:r>
        <w:t>Other work by CDEM Groups</w:t>
      </w:r>
      <w:r>
        <w:tab/>
      </w:r>
      <w:r w:rsidR="001C2C6A">
        <w:t>8</w:t>
      </w:r>
    </w:p>
    <w:p w14:paraId="173FF0C8" w14:textId="0C3FE451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571B97E4" w14:textId="637D3A51" w:rsidR="00B51C49" w:rsidRDefault="00B51C49" w:rsidP="00B51C49">
      <w:pPr>
        <w:pStyle w:val="BodyText"/>
        <w:tabs>
          <w:tab w:val="right" w:leader="dot" w:pos="8618"/>
        </w:tabs>
        <w:spacing w:after="0"/>
      </w:pPr>
    </w:p>
    <w:p w14:paraId="13925350" w14:textId="56331A6E" w:rsidR="000914B6" w:rsidRDefault="00D75275" w:rsidP="00B51C49">
      <w:pPr>
        <w:tabs>
          <w:tab w:val="right" w:leader="dot" w:pos="8618"/>
        </w:tabs>
        <w:rPr>
          <w:rFonts w:eastAsia="Arial Unicode MS"/>
          <w:b/>
          <w:kern w:val="28"/>
          <w:sz w:val="44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97664" behindDoc="0" locked="0" layoutInCell="1" allowOverlap="1" wp14:anchorId="3AB66552" wp14:editId="096EE4FD">
            <wp:simplePos x="0" y="0"/>
            <wp:positionH relativeFrom="margin">
              <wp:posOffset>-76200</wp:posOffset>
            </wp:positionH>
            <wp:positionV relativeFrom="paragraph">
              <wp:posOffset>73660</wp:posOffset>
            </wp:positionV>
            <wp:extent cx="1892507" cy="45720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49">
        <w:t xml:space="preserve">National Emergency </w:t>
      </w:r>
      <w:r w:rsidR="00B51C49">
        <w:br/>
        <w:t>Management Agency</w:t>
      </w:r>
      <w:r w:rsidR="00B51C49">
        <w:tab/>
      </w:r>
      <w:r w:rsidR="00080F71">
        <w:t>10</w:t>
      </w:r>
      <w:r w:rsidR="000914B6">
        <w:br w:type="page"/>
      </w:r>
    </w:p>
    <w:p w14:paraId="0EBC732F" w14:textId="3DC4693A" w:rsidR="000914B6" w:rsidRDefault="00BD570C" w:rsidP="000914B6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99C8A2F" wp14:editId="6F69AFBA">
                <wp:simplePos x="0" y="0"/>
                <wp:positionH relativeFrom="column">
                  <wp:posOffset>21590</wp:posOffset>
                </wp:positionH>
                <wp:positionV relativeFrom="paragraph">
                  <wp:posOffset>-141605</wp:posOffset>
                </wp:positionV>
                <wp:extent cx="5712460" cy="589280"/>
                <wp:effectExtent l="12700" t="12700" r="2540" b="0"/>
                <wp:wrapNone/>
                <wp:docPr id="56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9C05" w14:textId="77777777" w:rsidR="000914B6" w:rsidRPr="00153863" w:rsidRDefault="000914B6" w:rsidP="000914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C8A2F" id="_x0000_s1027" style="position:absolute;left:0;text-align:left;margin-left:1.7pt;margin-top:-11.15pt;width:449.8pt;height:46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2T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38959C05" w14:textId="77777777" w:rsidR="000914B6" w:rsidRPr="00153863" w:rsidRDefault="000914B6" w:rsidP="000914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14B6">
        <w:t>About this document</w:t>
      </w:r>
    </w:p>
    <w:p w14:paraId="6E9B77E9" w14:textId="665A2725" w:rsidR="000914B6" w:rsidRPr="00CA7027" w:rsidRDefault="000914B6" w:rsidP="000914B6">
      <w:pPr>
        <w:rPr>
          <w:sz w:val="26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7184" behindDoc="0" locked="0" layoutInCell="1" allowOverlap="1" wp14:anchorId="7EAD397A" wp14:editId="31AB1C92">
            <wp:simplePos x="0" y="0"/>
            <wp:positionH relativeFrom="column">
              <wp:posOffset>85725</wp:posOffset>
            </wp:positionH>
            <wp:positionV relativeFrom="paragraph">
              <wp:posOffset>322506</wp:posOffset>
            </wp:positionV>
            <wp:extent cx="1219200" cy="1219200"/>
            <wp:effectExtent l="0" t="0" r="0" b="0"/>
            <wp:wrapNone/>
            <wp:docPr id="22" name="Picture 22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1B6E" w14:textId="77777777" w:rsidR="000914B6" w:rsidRPr="00CA7027" w:rsidRDefault="000914B6" w:rsidP="000914B6">
      <w:pPr>
        <w:rPr>
          <w:sz w:val="26"/>
        </w:rPr>
      </w:pPr>
    </w:p>
    <w:p w14:paraId="226F0A01" w14:textId="30829321" w:rsidR="005346DD" w:rsidRDefault="005346DD" w:rsidP="000914B6">
      <w:pPr>
        <w:rPr>
          <w:rFonts w:eastAsia="Times New Roman"/>
          <w:shd w:val="clear" w:color="auto" w:fill="FFFFFF"/>
          <w:lang w:eastAsia="en-GB"/>
        </w:rPr>
      </w:pPr>
      <w:r w:rsidRPr="00B328A7">
        <w:rPr>
          <w:rFonts w:eastAsia="Times New Roman"/>
          <w:b/>
          <w:shd w:val="clear" w:color="auto" w:fill="FFFFFF"/>
          <w:lang w:eastAsia="en-GB"/>
        </w:rPr>
        <w:t>Emergencies</w:t>
      </w:r>
      <w:r>
        <w:rPr>
          <w:rFonts w:eastAsia="Times New Roman"/>
          <w:shd w:val="clear" w:color="auto" w:fill="FFFFFF"/>
          <w:lang w:eastAsia="en-GB"/>
        </w:rPr>
        <w:t xml:space="preserve"> are things like:</w:t>
      </w:r>
      <w:r w:rsidR="00F51567">
        <w:rPr>
          <w:rFonts w:eastAsia="Times New Roman"/>
          <w:shd w:val="clear" w:color="auto" w:fill="FFFFFF"/>
          <w:lang w:eastAsia="en-GB"/>
        </w:rPr>
        <w:br/>
      </w:r>
    </w:p>
    <w:p w14:paraId="174EDC06" w14:textId="2677FD09" w:rsidR="00BF6628" w:rsidRDefault="00BF6628" w:rsidP="00BF6628">
      <w:pPr>
        <w:pStyle w:val="ListParagraph"/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51AB6476" wp14:editId="5AF58884">
            <wp:simplePos x="0" y="0"/>
            <wp:positionH relativeFrom="column">
              <wp:posOffset>175260</wp:posOffset>
            </wp:positionH>
            <wp:positionV relativeFrom="paragraph">
              <wp:posOffset>263525</wp:posOffset>
            </wp:positionV>
            <wp:extent cx="1126035" cy="847725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32">
        <w:t>f</w:t>
      </w:r>
      <w:r w:rsidR="005346DD" w:rsidRPr="00F51567">
        <w:t>loods</w:t>
      </w:r>
      <w:r>
        <w:br/>
      </w:r>
    </w:p>
    <w:p w14:paraId="0AA371EB" w14:textId="75471630" w:rsidR="00BF6628" w:rsidRDefault="00BF6628" w:rsidP="00BF6628">
      <w:pPr>
        <w:pStyle w:val="ListParagraph"/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1703808" behindDoc="0" locked="0" layoutInCell="1" allowOverlap="1" wp14:anchorId="2D0F0F0D" wp14:editId="282E3012">
            <wp:simplePos x="0" y="0"/>
            <wp:positionH relativeFrom="column">
              <wp:posOffset>295275</wp:posOffset>
            </wp:positionH>
            <wp:positionV relativeFrom="paragraph">
              <wp:posOffset>434975</wp:posOffset>
            </wp:positionV>
            <wp:extent cx="876300" cy="876300"/>
            <wp:effectExtent l="0" t="0" r="0" b="0"/>
            <wp:wrapNone/>
            <wp:docPr id="1799" name="Picture 179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earthquakes</w:t>
      </w:r>
      <w:r>
        <w:br/>
      </w:r>
    </w:p>
    <w:p w14:paraId="058A78A8" w14:textId="6AF30E72" w:rsidR="00BF6628" w:rsidRDefault="00BF6628" w:rsidP="00BF6628">
      <w:pPr>
        <w:pStyle w:val="ListParagraph"/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0FCD7399" wp14:editId="325E1BD6">
            <wp:simplePos x="0" y="0"/>
            <wp:positionH relativeFrom="column">
              <wp:posOffset>123825</wp:posOffset>
            </wp:positionH>
            <wp:positionV relativeFrom="paragraph">
              <wp:posOffset>651510</wp:posOffset>
            </wp:positionV>
            <wp:extent cx="1283371" cy="923925"/>
            <wp:effectExtent l="0" t="0" r="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71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storms</w:t>
      </w:r>
      <w:r>
        <w:br/>
      </w:r>
    </w:p>
    <w:p w14:paraId="5B962887" w14:textId="41724AF0" w:rsidR="00627C73" w:rsidRPr="00BF6628" w:rsidRDefault="00BF6628" w:rsidP="00BF6628">
      <w:pPr>
        <w:pStyle w:val="ListParagraph"/>
      </w:pPr>
      <w:r>
        <w:t>landslides</w:t>
      </w:r>
    </w:p>
    <w:p w14:paraId="7F752F48" w14:textId="05AB97AF" w:rsidR="00627C73" w:rsidRDefault="00627C73" w:rsidP="004567B0">
      <w:pPr>
        <w:rPr>
          <w:rFonts w:eastAsia="Times New Roman"/>
          <w:sz w:val="26"/>
          <w:shd w:val="clear" w:color="auto" w:fill="FFFFFF"/>
          <w:lang w:eastAsia="en-GB"/>
        </w:rPr>
      </w:pPr>
    </w:p>
    <w:p w14:paraId="22E6B6AB" w14:textId="77777777" w:rsidR="00BF6628" w:rsidRPr="00CA7027" w:rsidRDefault="00BF6628" w:rsidP="004567B0">
      <w:pPr>
        <w:rPr>
          <w:rFonts w:eastAsia="Times New Roman"/>
          <w:sz w:val="26"/>
          <w:shd w:val="clear" w:color="auto" w:fill="FFFFFF"/>
          <w:lang w:eastAsia="en-GB"/>
        </w:rPr>
      </w:pPr>
    </w:p>
    <w:p w14:paraId="4D18DF84" w14:textId="32B7B83A" w:rsidR="00A7143C" w:rsidRDefault="00CA7027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584" behindDoc="0" locked="0" layoutInCell="1" allowOverlap="1" wp14:anchorId="4B9E6771" wp14:editId="54E9CA1C">
            <wp:simplePos x="0" y="0"/>
            <wp:positionH relativeFrom="column">
              <wp:posOffset>15240</wp:posOffset>
            </wp:positionH>
            <wp:positionV relativeFrom="paragraph">
              <wp:posOffset>362585</wp:posOffset>
            </wp:positionV>
            <wp:extent cx="1682750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274" y="21104"/>
                <wp:lineTo x="2127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planning togeth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3C">
        <w:rPr>
          <w:rFonts w:eastAsia="Times New Roman"/>
          <w:shd w:val="clear" w:color="auto" w:fill="FFFFFF"/>
          <w:lang w:eastAsia="en-GB"/>
        </w:rPr>
        <w:t>There are:</w:t>
      </w:r>
      <w:r w:rsidR="00F51567">
        <w:rPr>
          <w:rFonts w:eastAsia="Times New Roman"/>
          <w:shd w:val="clear" w:color="auto" w:fill="FFFFFF"/>
          <w:lang w:eastAsia="en-GB"/>
        </w:rPr>
        <w:br/>
      </w:r>
    </w:p>
    <w:p w14:paraId="1E4B99F7" w14:textId="2B673DB9" w:rsidR="00A7143C" w:rsidRPr="00F51567" w:rsidRDefault="00A7143C" w:rsidP="00F51567">
      <w:pPr>
        <w:pStyle w:val="ListParagraph"/>
      </w:pPr>
      <w:r w:rsidRPr="00F51567">
        <w:t>different kinds of emergencies</w:t>
      </w:r>
      <w:r w:rsidR="00F51567">
        <w:br/>
      </w:r>
    </w:p>
    <w:p w14:paraId="0879BE77" w14:textId="01FCCC38" w:rsidR="00B22C32" w:rsidRPr="00A7143C" w:rsidRDefault="00A7143C" w:rsidP="00CA7027">
      <w:pPr>
        <w:pStyle w:val="ListParagraph"/>
        <w:spacing w:after="0"/>
        <w:rPr>
          <w:shd w:val="clear" w:color="auto" w:fill="FFFFFF"/>
          <w:lang w:eastAsia="en-GB"/>
        </w:rPr>
      </w:pPr>
      <w:r w:rsidRPr="00F51567">
        <w:t>different organisations that deal with emergencies.</w:t>
      </w:r>
    </w:p>
    <w:p w14:paraId="1FE3604E" w14:textId="77777777" w:rsidR="00CA7027" w:rsidRPr="00CA7027" w:rsidRDefault="00CA7027" w:rsidP="00CA7027">
      <w:pPr>
        <w:rPr>
          <w:rFonts w:eastAsia="Times New Roman"/>
          <w:noProof/>
          <w:sz w:val="26"/>
          <w:shd w:val="clear" w:color="auto" w:fill="FFFFFF"/>
          <w:lang w:eastAsia="en-GB"/>
        </w:rPr>
      </w:pPr>
    </w:p>
    <w:p w14:paraId="70F2624E" w14:textId="709E1911" w:rsidR="00CA7027" w:rsidRPr="00CA7027" w:rsidRDefault="00CA7027" w:rsidP="00CA7027">
      <w:pPr>
        <w:rPr>
          <w:rFonts w:eastAsia="Times New Roman"/>
          <w:noProof/>
          <w:sz w:val="26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0496" behindDoc="0" locked="0" layoutInCell="1" allowOverlap="1" wp14:anchorId="0FE6EC93" wp14:editId="61BD7BA9">
            <wp:simplePos x="0" y="0"/>
            <wp:positionH relativeFrom="column">
              <wp:posOffset>108031</wp:posOffset>
            </wp:positionH>
            <wp:positionV relativeFrom="paragraph">
              <wp:posOffset>146050</wp:posOffset>
            </wp:positionV>
            <wp:extent cx="1504950" cy="1090930"/>
            <wp:effectExtent l="0" t="0" r="0" b="0"/>
            <wp:wrapThrough wrapText="bothSides">
              <wp:wrapPolygon edited="0">
                <wp:start x="0" y="0"/>
                <wp:lineTo x="0" y="21122"/>
                <wp:lineTo x="21327" y="21122"/>
                <wp:lineTo x="21327" y="0"/>
                <wp:lineTo x="0" y="0"/>
              </wp:wrapPolygon>
            </wp:wrapThrough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apers documents Easy Rea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0AD9F" w14:textId="15B4D0A1" w:rsidR="00627C73" w:rsidRDefault="00A7143C" w:rsidP="00CA70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 xml:space="preserve">This </w:t>
      </w:r>
      <w:r w:rsidR="00CA7027">
        <w:rPr>
          <w:rFonts w:eastAsia="Times New Roman"/>
          <w:noProof/>
          <w:shd w:val="clear" w:color="auto" w:fill="FFFFFF"/>
          <w:lang w:eastAsia="en-GB"/>
        </w:rPr>
        <w:t xml:space="preserve">Easy Read </w:t>
      </w:r>
      <w:r>
        <w:rPr>
          <w:rFonts w:eastAsia="Times New Roman"/>
          <w:noProof/>
          <w:shd w:val="clear" w:color="auto" w:fill="FFFFFF"/>
          <w:lang w:eastAsia="en-GB"/>
        </w:rPr>
        <w:t>document is about who does what in different kinds of emergencies.</w:t>
      </w:r>
    </w:p>
    <w:p w14:paraId="315FF62D" w14:textId="7B23AAB1" w:rsidR="00A12915" w:rsidRDefault="00BD570C" w:rsidP="00ED1425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305003" wp14:editId="19903B98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5712460" cy="589280"/>
                <wp:effectExtent l="12700" t="12700" r="2540" b="0"/>
                <wp:wrapNone/>
                <wp:docPr id="55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A06E5" w14:textId="77777777" w:rsidR="00CA02FE" w:rsidRPr="00153863" w:rsidRDefault="00CA02FE" w:rsidP="00CA0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05003" id="Rounded Rectangle 43" o:spid="_x0000_s1028" style="position:absolute;left:0;text-align:left;margin-left:0;margin-top:-10.4pt;width:449.8pt;height:46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Te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" filled="f" strokecolor="#2e74b5 [2408]" strokeweight="2.25pt">
                <v:stroke joinstyle="miter"/>
                <v:path arrowok="t"/>
                <v:textbox>
                  <w:txbxContent>
                    <w:p w14:paraId="272A06E5" w14:textId="77777777" w:rsidR="00CA02FE" w:rsidRPr="00153863" w:rsidRDefault="00CA02FE" w:rsidP="00CA02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143C">
        <w:rPr>
          <w:shd w:val="clear" w:color="auto" w:fill="FFFFFF"/>
          <w:lang w:eastAsia="en-GB"/>
        </w:rPr>
        <w:t>Small emergencies</w:t>
      </w:r>
    </w:p>
    <w:p w14:paraId="0F30F373" w14:textId="18864D4D" w:rsidR="00A12915" w:rsidRDefault="00C372D2" w:rsidP="00ED1425">
      <w:pPr>
        <w:rPr>
          <w:rFonts w:eastAsia="Times New Roman"/>
          <w:shd w:val="clear" w:color="auto" w:fill="FFFFFF"/>
          <w:lang w:eastAsia="en-GB"/>
        </w:rPr>
      </w:pPr>
      <w:r w:rsidRPr="00C372D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7248" behindDoc="0" locked="0" layoutInCell="1" allowOverlap="1" wp14:anchorId="327AC316" wp14:editId="3207C660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1391920" cy="1391920"/>
            <wp:effectExtent l="0" t="0" r="0" b="0"/>
            <wp:wrapThrough wrapText="bothSides">
              <wp:wrapPolygon edited="0">
                <wp:start x="1478" y="1478"/>
                <wp:lineTo x="0" y="4139"/>
                <wp:lineTo x="0" y="6799"/>
                <wp:lineTo x="1478" y="11529"/>
                <wp:lineTo x="296" y="13007"/>
                <wp:lineTo x="0" y="16259"/>
                <wp:lineTo x="0" y="19807"/>
                <wp:lineTo x="21285" y="19807"/>
                <wp:lineTo x="21285" y="3547"/>
                <wp:lineTo x="6799" y="1478"/>
                <wp:lineTo x="1478" y="1478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26651" w14:textId="1B293FEE" w:rsidR="00ED0249" w:rsidRDefault="00ED0249" w:rsidP="00ED1425">
      <w:pPr>
        <w:rPr>
          <w:rFonts w:eastAsia="Times New Roman"/>
          <w:shd w:val="clear" w:color="auto" w:fill="FFFFFF"/>
          <w:lang w:eastAsia="en-GB"/>
        </w:rPr>
      </w:pPr>
    </w:p>
    <w:p w14:paraId="369D22F9" w14:textId="0EF6F27E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Many small emergencies can be dealt with by emergency services.</w:t>
      </w:r>
    </w:p>
    <w:p w14:paraId="1D9B6681" w14:textId="7917FC1E" w:rsidR="00A7143C" w:rsidRDefault="00F51567" w:rsidP="00ED1425">
      <w:pPr>
        <w:rPr>
          <w:rFonts w:eastAsia="Times New Roman"/>
          <w:shd w:val="clear" w:color="auto" w:fill="FFFFFF"/>
          <w:lang w:eastAsia="en-GB"/>
        </w:rPr>
      </w:pPr>
      <w:r w:rsidRPr="00F51567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8272" behindDoc="0" locked="0" layoutInCell="1" allowOverlap="1" wp14:anchorId="06B6B423" wp14:editId="6F52167B">
            <wp:simplePos x="0" y="0"/>
            <wp:positionH relativeFrom="column">
              <wp:posOffset>142875</wp:posOffset>
            </wp:positionH>
            <wp:positionV relativeFrom="paragraph">
              <wp:posOffset>103505</wp:posOffset>
            </wp:positionV>
            <wp:extent cx="1562100" cy="1562100"/>
            <wp:effectExtent l="0" t="0" r="0" b="0"/>
            <wp:wrapNone/>
            <wp:docPr id="40" name="Picture 40" descr="A picture containing yellow, person, outdoor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yellow, person, outdoor, athletic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196F3" w14:textId="29003154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</w:p>
    <w:p w14:paraId="054C46F4" w14:textId="10D5E752" w:rsidR="00A7143C" w:rsidRDefault="00A7143C" w:rsidP="00CA702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For </w:t>
      </w:r>
      <w:proofErr w:type="gramStart"/>
      <w:r>
        <w:rPr>
          <w:rFonts w:eastAsia="Times New Roman"/>
          <w:shd w:val="clear" w:color="auto" w:fill="FFFFFF"/>
          <w:lang w:eastAsia="en-GB"/>
        </w:rPr>
        <w:t>example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Fire and Emergency New Zealand if a house catches fire.</w:t>
      </w:r>
    </w:p>
    <w:p w14:paraId="480D08C3" w14:textId="318B2222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</w:p>
    <w:p w14:paraId="45190A45" w14:textId="41A937A9" w:rsidR="00A7143C" w:rsidRDefault="00ED1425" w:rsidP="00ED1425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7008" behindDoc="0" locked="0" layoutInCell="1" allowOverlap="1" wp14:anchorId="5E8D4634" wp14:editId="3B356312">
            <wp:simplePos x="0" y="0"/>
            <wp:positionH relativeFrom="column">
              <wp:posOffset>353292</wp:posOffset>
            </wp:positionH>
            <wp:positionV relativeFrom="paragraph">
              <wp:posOffset>60211</wp:posOffset>
            </wp:positionV>
            <wp:extent cx="1371600" cy="1371600"/>
            <wp:effectExtent l="0" t="0" r="0" b="0"/>
            <wp:wrapNone/>
            <wp:docPr id="42" name="Picture 42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04CD1" w14:textId="7D9F0477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are also small to medium emergencies like floods.</w:t>
      </w:r>
    </w:p>
    <w:p w14:paraId="24FFF28C" w14:textId="0A08A740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</w:p>
    <w:p w14:paraId="0904F32F" w14:textId="1DF1F6A4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</w:p>
    <w:p w14:paraId="0988DC50" w14:textId="4D333A9E" w:rsidR="00A7143C" w:rsidRDefault="00ED1425" w:rsidP="00ED142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4416" behindDoc="1" locked="0" layoutInCell="1" allowOverlap="1" wp14:anchorId="5A0DEEB5" wp14:editId="0A268315">
            <wp:simplePos x="0" y="0"/>
            <wp:positionH relativeFrom="column">
              <wp:posOffset>477867</wp:posOffset>
            </wp:positionH>
            <wp:positionV relativeFrom="paragraph">
              <wp:posOffset>74122</wp:posOffset>
            </wp:positionV>
            <wp:extent cx="1110327" cy="128572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uncil government loca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27" cy="128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3C">
        <w:rPr>
          <w:rFonts w:eastAsia="Times New Roman"/>
          <w:shd w:val="clear" w:color="auto" w:fill="FFFFFF"/>
          <w:lang w:eastAsia="en-GB"/>
        </w:rPr>
        <w:t>These can be managed by your local:</w:t>
      </w:r>
      <w:r w:rsidR="00F51567">
        <w:rPr>
          <w:rFonts w:eastAsia="Times New Roman"/>
          <w:shd w:val="clear" w:color="auto" w:fill="FFFFFF"/>
          <w:lang w:eastAsia="en-GB"/>
        </w:rPr>
        <w:br/>
      </w:r>
    </w:p>
    <w:p w14:paraId="0305F995" w14:textId="5E646994" w:rsidR="00A7143C" w:rsidRPr="00F51567" w:rsidRDefault="00A7143C" w:rsidP="00ED1425">
      <w:pPr>
        <w:pStyle w:val="ListParagraph"/>
        <w:spacing w:after="0"/>
      </w:pPr>
      <w:r w:rsidRPr="00F51567">
        <w:t>council</w:t>
      </w:r>
      <w:r w:rsidR="00F51567">
        <w:br/>
      </w:r>
    </w:p>
    <w:p w14:paraId="3C3E3C6F" w14:textId="491302BF" w:rsidR="00A7143C" w:rsidRPr="00F51567" w:rsidRDefault="00D75275" w:rsidP="00ED1425">
      <w:pPr>
        <w:pStyle w:val="ListParagraph"/>
        <w:spacing w:after="0"/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2DD34B62" wp14:editId="4FF2CC66">
            <wp:simplePos x="0" y="0"/>
            <wp:positionH relativeFrom="column">
              <wp:posOffset>513715</wp:posOffset>
            </wp:positionH>
            <wp:positionV relativeFrom="paragraph">
              <wp:posOffset>177165</wp:posOffset>
            </wp:positionV>
            <wp:extent cx="1005583" cy="1000125"/>
            <wp:effectExtent l="0" t="0" r="4445" b="0"/>
            <wp:wrapNone/>
            <wp:docPr id="1797" name="Picture 17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 descr="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8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43C" w:rsidRPr="00F51567">
        <w:rPr>
          <w:b/>
          <w:bCs/>
        </w:rPr>
        <w:t>Civil Defence Emergency Management Group</w:t>
      </w:r>
      <w:r w:rsidR="00A7143C" w:rsidRPr="00F51567">
        <w:t>.</w:t>
      </w:r>
    </w:p>
    <w:p w14:paraId="31CE1B2D" w14:textId="718D4BF6" w:rsidR="00A7143C" w:rsidRDefault="00A7143C" w:rsidP="00ED1425">
      <w:pPr>
        <w:rPr>
          <w:rFonts w:eastAsia="Times New Roman"/>
          <w:shd w:val="clear" w:color="auto" w:fill="FFFFFF"/>
          <w:lang w:eastAsia="en-GB"/>
        </w:rPr>
      </w:pPr>
    </w:p>
    <w:p w14:paraId="54A82303" w14:textId="1823C74B" w:rsidR="00A7143C" w:rsidRDefault="00A7143C" w:rsidP="00A7143C">
      <w:pPr>
        <w:rPr>
          <w:rFonts w:eastAsia="Times New Roman"/>
          <w:shd w:val="clear" w:color="auto" w:fill="FFFFFF"/>
          <w:lang w:eastAsia="en-GB"/>
        </w:rPr>
      </w:pPr>
    </w:p>
    <w:p w14:paraId="3A7DB0A2" w14:textId="77777777" w:rsidR="00ED1425" w:rsidRDefault="00ED1425">
      <w:pPr>
        <w:spacing w:line="240" w:lineRule="auto"/>
        <w:ind w:left="0"/>
        <w:rPr>
          <w:rFonts w:eastAsia="Times New Roman" w:cs="Arial"/>
          <w:b/>
          <w:bCs/>
          <w:color w:val="000000"/>
          <w:szCs w:val="32"/>
          <w:lang w:eastAsia="en-NZ"/>
        </w:rPr>
      </w:pPr>
      <w:r>
        <w:rPr>
          <w:rFonts w:eastAsia="Times New Roman" w:cs="Arial"/>
          <w:b/>
          <w:bCs/>
          <w:color w:val="000000"/>
          <w:szCs w:val="32"/>
          <w:lang w:eastAsia="en-NZ"/>
        </w:rPr>
        <w:br w:type="page"/>
      </w:r>
    </w:p>
    <w:p w14:paraId="2FA14550" w14:textId="6DC6B8F0" w:rsidR="00AC52F6" w:rsidRPr="00F51567" w:rsidRDefault="00BD570C" w:rsidP="00A7143C">
      <w:pPr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29E5F57" wp14:editId="4D4B050B">
                <wp:simplePos x="0" y="0"/>
                <wp:positionH relativeFrom="column">
                  <wp:posOffset>2162175</wp:posOffset>
                </wp:positionH>
                <wp:positionV relativeFrom="paragraph">
                  <wp:posOffset>-62865</wp:posOffset>
                </wp:positionV>
                <wp:extent cx="3571875" cy="287274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287274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DC4EB" id="Rectangle 54" o:spid="_x0000_s1026" style="position:absolute;margin-left:170.25pt;margin-top:-4.95pt;width:281.25pt;height:226.2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" fillcolor="#cddaef" stroked="f" strokeweight="1pt"/>
            </w:pict>
          </mc:Fallback>
        </mc:AlternateContent>
      </w:r>
      <w:r w:rsidR="00F51567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1344" behindDoc="0" locked="0" layoutInCell="1" allowOverlap="1" wp14:anchorId="6AF22666" wp14:editId="6E55A978">
            <wp:simplePos x="0" y="0"/>
            <wp:positionH relativeFrom="column">
              <wp:posOffset>210070</wp:posOffset>
            </wp:positionH>
            <wp:positionV relativeFrom="paragraph">
              <wp:posOffset>484967</wp:posOffset>
            </wp:positionV>
            <wp:extent cx="1333500" cy="1333500"/>
            <wp:effectExtent l="0" t="0" r="0" b="0"/>
            <wp:wrapNone/>
            <wp:docPr id="41" name="Picture 4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2F6" w:rsidRPr="00F51567">
        <w:rPr>
          <w:rFonts w:eastAsia="Times New Roman" w:cs="Arial"/>
          <w:b/>
          <w:bCs/>
          <w:color w:val="000000"/>
          <w:szCs w:val="32"/>
          <w:lang w:eastAsia="en-NZ"/>
        </w:rPr>
        <w:t>Civil Defence Emergency Management Groups</w:t>
      </w:r>
      <w:r w:rsidR="00AC52F6" w:rsidRPr="00F51567">
        <w:rPr>
          <w:rFonts w:eastAsia="Times New Roman" w:cs="Arial"/>
          <w:color w:val="000000"/>
          <w:szCs w:val="32"/>
          <w:lang w:eastAsia="en-NZ"/>
        </w:rPr>
        <w:t xml:space="preserve"> are made up of people from different councils in your area.</w:t>
      </w:r>
    </w:p>
    <w:p w14:paraId="4C387261" w14:textId="2C88CB95" w:rsidR="00AC52F6" w:rsidRPr="00F51567" w:rsidRDefault="00AC52F6" w:rsidP="00A7143C">
      <w:pPr>
        <w:rPr>
          <w:rFonts w:eastAsia="Times New Roman" w:cs="Arial"/>
          <w:color w:val="000000"/>
          <w:szCs w:val="32"/>
          <w:lang w:eastAsia="en-NZ"/>
        </w:rPr>
      </w:pPr>
    </w:p>
    <w:p w14:paraId="16F6CC87" w14:textId="405CC814" w:rsidR="00AC52F6" w:rsidRPr="00F51567" w:rsidRDefault="00AC52F6" w:rsidP="00A7143C">
      <w:pPr>
        <w:rPr>
          <w:rFonts w:eastAsia="Times New Roman" w:cs="Arial"/>
          <w:color w:val="000000"/>
          <w:szCs w:val="32"/>
          <w:lang w:eastAsia="en-NZ"/>
        </w:rPr>
      </w:pPr>
    </w:p>
    <w:p w14:paraId="427479B0" w14:textId="3D2C3E1D" w:rsidR="00AC52F6" w:rsidRPr="00F51567" w:rsidRDefault="00C27D8B" w:rsidP="00A7143C">
      <w:pPr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2608" behindDoc="1" locked="0" layoutInCell="1" allowOverlap="1" wp14:anchorId="0C5FEF76" wp14:editId="31BEF49D">
            <wp:simplePos x="0" y="0"/>
            <wp:positionH relativeFrom="column">
              <wp:posOffset>169545</wp:posOffset>
            </wp:positionH>
            <wp:positionV relativeFrom="paragraph">
              <wp:posOffset>528955</wp:posOffset>
            </wp:positionV>
            <wp:extent cx="1377315" cy="1911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Zealand NZ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2F6" w:rsidRPr="00F51567">
        <w:rPr>
          <w:rFonts w:eastAsia="Times New Roman" w:cs="Arial"/>
          <w:color w:val="000000"/>
          <w:szCs w:val="32"/>
          <w:lang w:eastAsia="en-NZ"/>
        </w:rPr>
        <w:t xml:space="preserve">In this document we will call them </w:t>
      </w:r>
      <w:r w:rsidR="00AC52F6" w:rsidRPr="00B22C32">
        <w:rPr>
          <w:rFonts w:eastAsia="Times New Roman" w:cs="Arial"/>
          <w:b/>
          <w:color w:val="000000"/>
          <w:szCs w:val="32"/>
          <w:lang w:eastAsia="en-NZ"/>
        </w:rPr>
        <w:t>CDEM Groups</w:t>
      </w:r>
      <w:r w:rsidR="00AC52F6" w:rsidRPr="00F51567">
        <w:rPr>
          <w:rFonts w:eastAsia="Times New Roman" w:cs="Arial"/>
          <w:color w:val="000000"/>
          <w:szCs w:val="32"/>
          <w:lang w:eastAsia="en-NZ"/>
        </w:rPr>
        <w:t xml:space="preserve"> for short.</w:t>
      </w:r>
    </w:p>
    <w:p w14:paraId="32686F98" w14:textId="501127AF" w:rsidR="00AC52F6" w:rsidRDefault="00AC52F6" w:rsidP="00A7143C">
      <w:pPr>
        <w:rPr>
          <w:rFonts w:eastAsia="Times New Roman"/>
          <w:shd w:val="clear" w:color="auto" w:fill="FFFFFF"/>
          <w:lang w:eastAsia="en-GB"/>
        </w:rPr>
      </w:pPr>
    </w:p>
    <w:p w14:paraId="3F461BB8" w14:textId="5FFA175C" w:rsidR="00AC52F6" w:rsidRDefault="00AC52F6" w:rsidP="00A7143C">
      <w:pPr>
        <w:rPr>
          <w:rFonts w:eastAsia="Times New Roman"/>
          <w:shd w:val="clear" w:color="auto" w:fill="FFFFFF"/>
          <w:lang w:eastAsia="en-GB"/>
        </w:rPr>
      </w:pPr>
    </w:p>
    <w:p w14:paraId="218337FA" w14:textId="01F0E061" w:rsidR="00A7143C" w:rsidRDefault="00AC52F6" w:rsidP="00A7143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are 16 CDEM Groups in New Zealand.</w:t>
      </w:r>
    </w:p>
    <w:p w14:paraId="131667AA" w14:textId="0FD3CEF2" w:rsidR="00C27D8B" w:rsidRDefault="00C27D8B" w:rsidP="00A7143C">
      <w:pPr>
        <w:rPr>
          <w:rFonts w:eastAsia="Times New Roman"/>
          <w:shd w:val="clear" w:color="auto" w:fill="FFFFFF"/>
          <w:lang w:eastAsia="en-GB"/>
        </w:rPr>
      </w:pPr>
    </w:p>
    <w:p w14:paraId="5F77A74E" w14:textId="52CE0831" w:rsidR="00C27D8B" w:rsidRDefault="00C27D8B" w:rsidP="00A7143C">
      <w:pPr>
        <w:rPr>
          <w:rFonts w:eastAsia="Times New Roman"/>
          <w:shd w:val="clear" w:color="auto" w:fill="FFFFFF"/>
          <w:lang w:eastAsia="en-GB"/>
        </w:rPr>
      </w:pPr>
    </w:p>
    <w:p w14:paraId="5D93960F" w14:textId="46B2A888" w:rsidR="00C27D8B" w:rsidRDefault="00C27D8B" w:rsidP="00A7143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0800" behindDoc="0" locked="0" layoutInCell="1" allowOverlap="1" wp14:anchorId="09C6E78B" wp14:editId="177D8DB9">
            <wp:simplePos x="0" y="0"/>
            <wp:positionH relativeFrom="column">
              <wp:posOffset>171450</wp:posOffset>
            </wp:positionH>
            <wp:positionV relativeFrom="paragraph">
              <wp:posOffset>93980</wp:posOffset>
            </wp:positionV>
            <wp:extent cx="1162050" cy="1209581"/>
            <wp:effectExtent l="0" t="0" r="0" b="0"/>
            <wp:wrapThrough wrapText="bothSides">
              <wp:wrapPolygon edited="0">
                <wp:start x="0" y="0"/>
                <wp:lineTo x="0" y="21101"/>
                <wp:lineTo x="21246" y="21101"/>
                <wp:lineTo x="212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site internet comput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You can find more information about the CDEM Groups on this </w:t>
      </w:r>
      <w:r w:rsidRPr="00C27D8B">
        <w:rPr>
          <w:rFonts w:eastAsia="Times New Roman"/>
          <w:b/>
          <w:shd w:val="clear" w:color="auto" w:fill="FFFFFF"/>
          <w:lang w:eastAsia="en-GB"/>
        </w:rPr>
        <w:t>website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0C5A4357" w14:textId="08D55506" w:rsidR="00C27D8B" w:rsidRDefault="00C27D8B" w:rsidP="00A7143C">
      <w:pPr>
        <w:rPr>
          <w:rFonts w:eastAsia="Times New Roman"/>
          <w:shd w:val="clear" w:color="auto" w:fill="FFFFFF"/>
          <w:lang w:eastAsia="en-GB"/>
        </w:rPr>
      </w:pPr>
    </w:p>
    <w:p w14:paraId="7DD61893" w14:textId="5E9E29C4" w:rsidR="00C27D8B" w:rsidRPr="00C27D8B" w:rsidRDefault="00C27D8B" w:rsidP="00A7143C">
      <w:pPr>
        <w:rPr>
          <w:rFonts w:eastAsia="Times New Roman"/>
          <w:b/>
          <w:shd w:val="clear" w:color="auto" w:fill="FFFFFF"/>
          <w:lang w:eastAsia="en-GB"/>
        </w:rPr>
      </w:pPr>
      <w:r w:rsidRPr="00C27D8B">
        <w:rPr>
          <w:rFonts w:eastAsia="Times New Roman"/>
          <w:b/>
          <w:shd w:val="clear" w:color="auto" w:fill="FFFFFF"/>
          <w:lang w:eastAsia="en-GB"/>
        </w:rPr>
        <w:t>www.civildefence.govt.nz</w:t>
      </w:r>
    </w:p>
    <w:p w14:paraId="3DC16309" w14:textId="7B5414AB" w:rsidR="00AC52F6" w:rsidRDefault="00AC52F6" w:rsidP="00A7143C">
      <w:pPr>
        <w:rPr>
          <w:rFonts w:eastAsia="Times New Roman"/>
          <w:shd w:val="clear" w:color="auto" w:fill="FFFFFF"/>
          <w:lang w:eastAsia="en-GB"/>
        </w:rPr>
      </w:pPr>
    </w:p>
    <w:p w14:paraId="2C1DB5CF" w14:textId="77777777" w:rsidR="00AC52F6" w:rsidRPr="00A7143C" w:rsidRDefault="00AC52F6" w:rsidP="00AC52F6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0DCFB47" w14:textId="18A0C536" w:rsidR="00A7143C" w:rsidRDefault="00A7143C" w:rsidP="001754F4">
      <w:pPr>
        <w:rPr>
          <w:rFonts w:eastAsia="Times New Roman"/>
          <w:shd w:val="clear" w:color="auto" w:fill="FFFFFF"/>
          <w:lang w:eastAsia="en-GB"/>
        </w:rPr>
      </w:pPr>
    </w:p>
    <w:p w14:paraId="39C74F38" w14:textId="77777777" w:rsidR="00ED0249" w:rsidRDefault="00ED024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6D20577" w14:textId="58D24EBE" w:rsidR="003664E2" w:rsidRDefault="00BD570C" w:rsidP="00ED1425">
      <w:pPr>
        <w:pStyle w:val="Heading1"/>
        <w:spacing w:after="0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886E3D1" wp14:editId="520D5422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5712460" cy="589280"/>
                <wp:effectExtent l="12700" t="12700" r="2540" b="0"/>
                <wp:wrapNone/>
                <wp:docPr id="53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841E9" w14:textId="77777777" w:rsidR="00CA02FE" w:rsidRPr="00153863" w:rsidRDefault="00CA02FE" w:rsidP="00CA0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6E3D1" id="Rounded Rectangle 44" o:spid="_x0000_s1029" style="position:absolute;left:0;text-align:left;margin-left:0;margin-top:-10.4pt;width:449.8pt;height:46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225841E9" w14:textId="77777777" w:rsidR="00CA02FE" w:rsidRPr="00153863" w:rsidRDefault="00CA02FE" w:rsidP="00CA02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C52F6">
        <w:rPr>
          <w:shd w:val="clear" w:color="auto" w:fill="FFFFFF"/>
          <w:lang w:eastAsia="en-GB"/>
        </w:rPr>
        <w:t>State of Local Emergency</w:t>
      </w:r>
    </w:p>
    <w:p w14:paraId="44284258" w14:textId="77777777" w:rsidR="003664E2" w:rsidRDefault="003664E2" w:rsidP="00ED1425">
      <w:pPr>
        <w:pStyle w:val="ListParagraph"/>
        <w:numPr>
          <w:ilvl w:val="0"/>
          <w:numId w:val="0"/>
        </w:numPr>
        <w:spacing w:after="0"/>
        <w:ind w:left="4253"/>
        <w:rPr>
          <w:rFonts w:eastAsia="Times New Roman"/>
          <w:shd w:val="clear" w:color="auto" w:fill="FFFFFF"/>
          <w:lang w:eastAsia="en-GB"/>
        </w:rPr>
      </w:pPr>
    </w:p>
    <w:p w14:paraId="4B66CCB5" w14:textId="24620F30" w:rsidR="003664E2" w:rsidRDefault="00ED1425" w:rsidP="00ED1425">
      <w:pPr>
        <w:pStyle w:val="ListParagraph"/>
        <w:numPr>
          <w:ilvl w:val="0"/>
          <w:numId w:val="0"/>
        </w:numPr>
        <w:spacing w:after="0"/>
        <w:ind w:left="4253"/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0560" behindDoc="0" locked="0" layoutInCell="1" allowOverlap="1" wp14:anchorId="1C0FA204" wp14:editId="02BE517F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1682750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274" y="21104"/>
                <wp:lineTo x="2127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planning togeth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97C61" w14:textId="1BBC5DAA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 emergencies need extra work to make sure different services work together well.</w:t>
      </w:r>
    </w:p>
    <w:p w14:paraId="30E29715" w14:textId="77210DBC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</w:p>
    <w:p w14:paraId="20E1C529" w14:textId="3270731C" w:rsidR="00AC52F6" w:rsidRDefault="00ED1425" w:rsidP="00ED142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9056" behindDoc="0" locked="0" layoutInCell="1" allowOverlap="1" wp14:anchorId="7C6A00D2" wp14:editId="5A491E59">
            <wp:simplePos x="0" y="0"/>
            <wp:positionH relativeFrom="column">
              <wp:posOffset>66675</wp:posOffset>
            </wp:positionH>
            <wp:positionV relativeFrom="paragraph">
              <wp:posOffset>39370</wp:posOffset>
            </wp:positionV>
            <wp:extent cx="1333500" cy="1333500"/>
            <wp:effectExtent l="0" t="0" r="0" b="0"/>
            <wp:wrapNone/>
            <wp:docPr id="36" name="Picture 3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645468" w14:textId="59266EAB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In this case someone from the CDEM Group may say there is a </w:t>
      </w:r>
      <w:r>
        <w:rPr>
          <w:rFonts w:eastAsia="Times New Roman"/>
          <w:b/>
          <w:bCs/>
          <w:shd w:val="clear" w:color="auto" w:fill="FFFFFF"/>
          <w:lang w:eastAsia="en-GB"/>
        </w:rPr>
        <w:t>State of Local Emergency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BA1D3CB" w14:textId="1A46E206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</w:p>
    <w:p w14:paraId="2C59C5DD" w14:textId="0A614CE6" w:rsidR="00AC52F6" w:rsidRDefault="00EC2C10" w:rsidP="00ED142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6704" behindDoc="0" locked="0" layoutInCell="1" allowOverlap="1" wp14:anchorId="7BE6FFC6" wp14:editId="421E126D">
            <wp:simplePos x="0" y="0"/>
            <wp:positionH relativeFrom="column">
              <wp:posOffset>66675</wp:posOffset>
            </wp:positionH>
            <wp:positionV relativeFrom="paragraph">
              <wp:posOffset>254000</wp:posOffset>
            </wp:positionV>
            <wp:extent cx="154305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333" y="21305"/>
                <wp:lineTo x="2133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vice Meet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42736" w14:textId="06B5E00F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means the CDEM Group has more powers to deal with the emergency.</w:t>
      </w:r>
    </w:p>
    <w:p w14:paraId="35A05493" w14:textId="62D94997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</w:p>
    <w:p w14:paraId="44E91CEB" w14:textId="3E072EE6" w:rsidR="00AC52F6" w:rsidRDefault="00AC52F6" w:rsidP="00ED1425">
      <w:pPr>
        <w:rPr>
          <w:rFonts w:eastAsia="Times New Roman"/>
          <w:shd w:val="clear" w:color="auto" w:fill="FFFFFF"/>
          <w:lang w:eastAsia="en-GB"/>
        </w:rPr>
      </w:pPr>
    </w:p>
    <w:p w14:paraId="078600BE" w14:textId="77777777" w:rsidR="00EC2C10" w:rsidRDefault="00EC2C1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49F0AFE" w14:textId="2E31571E" w:rsidR="00AC52F6" w:rsidRDefault="00EC2C10" w:rsidP="00ED1425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57728" behindDoc="0" locked="0" layoutInCell="1" allowOverlap="1" wp14:anchorId="75151355" wp14:editId="16B5C521">
            <wp:simplePos x="0" y="0"/>
            <wp:positionH relativeFrom="column">
              <wp:posOffset>133350</wp:posOffset>
            </wp:positionH>
            <wp:positionV relativeFrom="paragraph">
              <wp:posOffset>-107315</wp:posOffset>
            </wp:positionV>
            <wp:extent cx="1333500" cy="1333500"/>
            <wp:effectExtent l="0" t="0" r="0" b="0"/>
            <wp:wrapNone/>
            <wp:docPr id="17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2F6">
        <w:rPr>
          <w:rFonts w:eastAsia="Times New Roman"/>
          <w:shd w:val="clear" w:color="auto" w:fill="FFFFFF"/>
          <w:lang w:eastAsia="en-GB"/>
        </w:rPr>
        <w:t xml:space="preserve">When there is a State of Local Emergency the CDEM Group </w:t>
      </w:r>
      <w:proofErr w:type="gramStart"/>
      <w:r w:rsidR="00AC52F6">
        <w:rPr>
          <w:rFonts w:eastAsia="Times New Roman"/>
          <w:shd w:val="clear" w:color="auto" w:fill="FFFFFF"/>
          <w:lang w:eastAsia="en-GB"/>
        </w:rPr>
        <w:t>is in charge of</w:t>
      </w:r>
      <w:proofErr w:type="gramEnd"/>
      <w:r w:rsidR="00AC52F6">
        <w:rPr>
          <w:rFonts w:eastAsia="Times New Roman"/>
          <w:shd w:val="clear" w:color="auto" w:fill="FFFFFF"/>
          <w:lang w:eastAsia="en-GB"/>
        </w:rPr>
        <w:t xml:space="preserve"> dealing with the emergency.</w:t>
      </w:r>
    </w:p>
    <w:p w14:paraId="7609D614" w14:textId="7266A8B6" w:rsidR="00AC52F6" w:rsidRDefault="00AC52F6" w:rsidP="003664E2">
      <w:pPr>
        <w:rPr>
          <w:rFonts w:eastAsia="Times New Roman"/>
          <w:shd w:val="clear" w:color="auto" w:fill="FFFFFF"/>
          <w:lang w:eastAsia="en-GB"/>
        </w:rPr>
      </w:pPr>
    </w:p>
    <w:p w14:paraId="67633A3D" w14:textId="7D49119F" w:rsidR="00AC52F6" w:rsidRDefault="00EC2C10" w:rsidP="003664E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8752" behindDoc="1" locked="0" layoutInCell="1" allowOverlap="1" wp14:anchorId="0C2FDF3B" wp14:editId="56583B2F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1543050" cy="17189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vice Meet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9A6D" w14:textId="693A512D" w:rsidR="00AC52F6" w:rsidRDefault="00AC52F6" w:rsidP="003664E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means things like:</w:t>
      </w:r>
      <w:r w:rsidR="00E13258">
        <w:rPr>
          <w:rFonts w:eastAsia="Times New Roman"/>
          <w:shd w:val="clear" w:color="auto" w:fill="FFFFFF"/>
          <w:lang w:eastAsia="en-GB"/>
        </w:rPr>
        <w:br/>
      </w:r>
    </w:p>
    <w:p w14:paraId="73D8C8BA" w14:textId="228E6AAA" w:rsidR="00AC52F6" w:rsidRPr="00E13258" w:rsidRDefault="00E13258" w:rsidP="00E13258">
      <w:pPr>
        <w:pStyle w:val="ListParagraph"/>
      </w:pPr>
      <w:r>
        <w:t>o</w:t>
      </w:r>
      <w:r w:rsidR="00AC52F6" w:rsidRPr="00E13258">
        <w:t>rganising other emergency services</w:t>
      </w:r>
      <w:r>
        <w:br/>
      </w:r>
    </w:p>
    <w:p w14:paraId="599FC4BF" w14:textId="376CB720" w:rsidR="00AC52F6" w:rsidRPr="00E13258" w:rsidRDefault="00EC2C10" w:rsidP="00E13258">
      <w:pPr>
        <w:pStyle w:val="ListParagraph"/>
      </w:pPr>
      <w:r w:rsidRPr="00EC2C10">
        <w:rPr>
          <w:noProof/>
          <w:lang w:val="en-NZ" w:eastAsia="en-NZ"/>
        </w:rPr>
        <w:drawing>
          <wp:anchor distT="0" distB="0" distL="114300" distR="114300" simplePos="0" relativeHeight="251659776" behindDoc="1" locked="0" layoutInCell="1" allowOverlap="1" wp14:anchorId="563008FD" wp14:editId="11E35CC2">
            <wp:simplePos x="0" y="0"/>
            <wp:positionH relativeFrom="column">
              <wp:posOffset>124633</wp:posOffset>
            </wp:positionH>
            <wp:positionV relativeFrom="paragraph">
              <wp:posOffset>58305</wp:posOffset>
            </wp:positionV>
            <wp:extent cx="1391920" cy="13919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258">
        <w:t>t</w:t>
      </w:r>
      <w:r w:rsidR="00AC52F6" w:rsidRPr="00E13258">
        <w:t>elling people what is happening</w:t>
      </w:r>
      <w:r w:rsidR="00E13258">
        <w:br/>
      </w:r>
    </w:p>
    <w:p w14:paraId="63A2B187" w14:textId="7BFB3B9C" w:rsidR="00AC52F6" w:rsidRPr="00E13258" w:rsidRDefault="00EC2C10" w:rsidP="00EC2C10">
      <w:pPr>
        <w:pStyle w:val="ListParagraph"/>
      </w:pPr>
      <w:r w:rsidRPr="00F51567">
        <w:rPr>
          <w:noProof/>
          <w:lang w:val="en-NZ" w:eastAsia="en-NZ"/>
        </w:rPr>
        <w:drawing>
          <wp:anchor distT="0" distB="0" distL="114300" distR="114300" simplePos="0" relativeHeight="251636224" behindDoc="0" locked="0" layoutInCell="1" allowOverlap="1" wp14:anchorId="78E0C9D0" wp14:editId="5A6A3A6B">
            <wp:simplePos x="0" y="0"/>
            <wp:positionH relativeFrom="column">
              <wp:posOffset>0</wp:posOffset>
            </wp:positionH>
            <wp:positionV relativeFrom="paragraph">
              <wp:posOffset>947477</wp:posOffset>
            </wp:positionV>
            <wp:extent cx="1781175" cy="1153448"/>
            <wp:effectExtent l="0" t="0" r="0" b="0"/>
            <wp:wrapNone/>
            <wp:docPr id="39" name="Picture 39" descr="A picture containing indoor, bed, room, bed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indoor, bed, room, bed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258">
        <w:t>m</w:t>
      </w:r>
      <w:r w:rsidR="00B22C32">
        <w:t>aking</w:t>
      </w:r>
      <w:r w:rsidR="00AC52F6" w:rsidRPr="00E13258">
        <w:t xml:space="preserve"> sure people cannot go in dangerous places</w:t>
      </w:r>
      <w:r w:rsidR="00E13258">
        <w:br/>
      </w:r>
    </w:p>
    <w:p w14:paraId="5FD9E52E" w14:textId="37CAD933" w:rsidR="00AC52F6" w:rsidRPr="00E13258" w:rsidRDefault="00E13258" w:rsidP="00E13258">
      <w:pPr>
        <w:pStyle w:val="ListParagraph"/>
      </w:pPr>
      <w:r>
        <w:t>m</w:t>
      </w:r>
      <w:r w:rsidR="00AC52F6" w:rsidRPr="00E13258">
        <w:t>aking sure people have the things they need like</w:t>
      </w:r>
      <w:r>
        <w:br/>
      </w:r>
    </w:p>
    <w:p w14:paraId="32E3289C" w14:textId="1A5CCEEA" w:rsidR="00AC52F6" w:rsidRDefault="00EC2C10" w:rsidP="00E13258">
      <w:pPr>
        <w:pStyle w:val="ListParagraph"/>
        <w:numPr>
          <w:ilvl w:val="1"/>
          <w:numId w:val="28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r w:rsidRPr="00F51567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1104" behindDoc="0" locked="0" layoutInCell="1" allowOverlap="1" wp14:anchorId="55B6F827" wp14:editId="385000B3">
            <wp:simplePos x="0" y="0"/>
            <wp:positionH relativeFrom="column">
              <wp:posOffset>124460</wp:posOffset>
            </wp:positionH>
            <wp:positionV relativeFrom="paragraph">
              <wp:posOffset>227214</wp:posOffset>
            </wp:positionV>
            <wp:extent cx="1475509" cy="1475509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258">
        <w:rPr>
          <w:rFonts w:eastAsia="Times New Roman"/>
          <w:shd w:val="clear" w:color="auto" w:fill="FFFFFF"/>
          <w:lang w:eastAsia="en-GB"/>
        </w:rPr>
        <w:t>a</w:t>
      </w:r>
      <w:r w:rsidR="00AC52F6">
        <w:rPr>
          <w:rFonts w:eastAsia="Times New Roman"/>
          <w:shd w:val="clear" w:color="auto" w:fill="FFFFFF"/>
          <w:lang w:eastAsia="en-GB"/>
        </w:rPr>
        <w:t xml:space="preserve"> place to stay</w:t>
      </w:r>
      <w:r w:rsidR="00E13258">
        <w:rPr>
          <w:rFonts w:eastAsia="Times New Roman"/>
          <w:shd w:val="clear" w:color="auto" w:fill="FFFFFF"/>
          <w:lang w:eastAsia="en-GB"/>
        </w:rPr>
        <w:br/>
      </w:r>
    </w:p>
    <w:p w14:paraId="5940A90B" w14:textId="034C1F63" w:rsidR="00AC52F6" w:rsidRDefault="00E13258" w:rsidP="00E13258">
      <w:pPr>
        <w:pStyle w:val="ListParagraph"/>
        <w:numPr>
          <w:ilvl w:val="1"/>
          <w:numId w:val="28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f</w:t>
      </w:r>
      <w:r w:rsidR="00AC52F6">
        <w:rPr>
          <w:rFonts w:eastAsia="Times New Roman"/>
          <w:shd w:val="clear" w:color="auto" w:fill="FFFFFF"/>
          <w:lang w:eastAsia="en-GB"/>
        </w:rPr>
        <w:t>ood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5BD61B6E" w14:textId="4817ABEC" w:rsidR="00AC52F6" w:rsidRPr="00EC2C10" w:rsidRDefault="00AC52F6" w:rsidP="00EC2C10">
      <w:pPr>
        <w:pStyle w:val="ListParagraph"/>
        <w:numPr>
          <w:ilvl w:val="1"/>
          <w:numId w:val="28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water</w:t>
      </w:r>
      <w:r w:rsidR="00E13258">
        <w:rPr>
          <w:rFonts w:eastAsia="Times New Roman"/>
          <w:shd w:val="clear" w:color="auto" w:fill="FFFFFF"/>
          <w:lang w:eastAsia="en-GB"/>
        </w:rPr>
        <w:t>.</w:t>
      </w:r>
      <w:r w:rsidRPr="00EC2C10">
        <w:rPr>
          <w:shd w:val="clear" w:color="auto" w:fill="FFFFFF"/>
          <w:lang w:eastAsia="en-GB"/>
        </w:rPr>
        <w:br w:type="page"/>
      </w:r>
    </w:p>
    <w:p w14:paraId="58232CF1" w14:textId="798AC2BF" w:rsidR="00C659AC" w:rsidRDefault="00BD570C" w:rsidP="00EA3733">
      <w:pPr>
        <w:pStyle w:val="Heading1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5E9AA92" wp14:editId="64616DB9">
                <wp:simplePos x="0" y="0"/>
                <wp:positionH relativeFrom="column">
                  <wp:posOffset>21590</wp:posOffset>
                </wp:positionH>
                <wp:positionV relativeFrom="paragraph">
                  <wp:posOffset>-114300</wp:posOffset>
                </wp:positionV>
                <wp:extent cx="5712460" cy="589280"/>
                <wp:effectExtent l="12700" t="12700" r="2540" b="0"/>
                <wp:wrapNone/>
                <wp:docPr id="52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3B41B" w14:textId="77777777" w:rsidR="00CA02FE" w:rsidRPr="00153863" w:rsidRDefault="00CA02FE" w:rsidP="00CA0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9AA92" id="Rounded Rectangle 45" o:spid="_x0000_s1030" style="position:absolute;left:0;text-align:left;margin-left:1.7pt;margin-top:-9pt;width:449.8pt;height:46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dE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1723B41B" w14:textId="77777777" w:rsidR="00CA02FE" w:rsidRPr="00153863" w:rsidRDefault="00CA02FE" w:rsidP="00CA02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656D">
        <w:rPr>
          <w:shd w:val="clear" w:color="auto" w:fill="FFFFFF"/>
          <w:lang w:eastAsia="en-GB"/>
        </w:rPr>
        <w:t>State of National Emergency</w:t>
      </w:r>
    </w:p>
    <w:p w14:paraId="6A9D2520" w14:textId="29A63E54" w:rsidR="00C659AC" w:rsidRDefault="00C659AC" w:rsidP="00627C73">
      <w:pPr>
        <w:rPr>
          <w:rFonts w:eastAsia="Times New Roman"/>
          <w:shd w:val="clear" w:color="auto" w:fill="FFFFFF"/>
          <w:lang w:eastAsia="en-GB"/>
        </w:rPr>
      </w:pPr>
    </w:p>
    <w:p w14:paraId="69B1E019" w14:textId="4CC237AF" w:rsidR="00C659AC" w:rsidRDefault="00C659AC" w:rsidP="00627C73">
      <w:pPr>
        <w:rPr>
          <w:rFonts w:eastAsia="Times New Roman"/>
          <w:shd w:val="clear" w:color="auto" w:fill="FFFFFF"/>
          <w:lang w:eastAsia="en-GB"/>
        </w:rPr>
      </w:pPr>
    </w:p>
    <w:p w14:paraId="20589DF5" w14:textId="51DF0951" w:rsidR="0040656D" w:rsidRDefault="00BF6628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06880" behindDoc="0" locked="0" layoutInCell="1" allowOverlap="1" wp14:anchorId="52D1E5BC" wp14:editId="480F7DBE">
            <wp:simplePos x="0" y="0"/>
            <wp:positionH relativeFrom="column">
              <wp:posOffset>85725</wp:posOffset>
            </wp:positionH>
            <wp:positionV relativeFrom="paragraph">
              <wp:posOffset>18415</wp:posOffset>
            </wp:positionV>
            <wp:extent cx="1333500" cy="1333500"/>
            <wp:effectExtent l="0" t="0" r="0" b="0"/>
            <wp:wrapNone/>
            <wp:docPr id="1801" name="Picture 180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733">
        <w:rPr>
          <w:rFonts w:eastAsia="Times New Roman"/>
          <w:shd w:val="clear" w:color="auto" w:fill="FFFFFF"/>
          <w:lang w:eastAsia="en-GB"/>
        </w:rPr>
        <w:t xml:space="preserve">If </w:t>
      </w:r>
      <w:r w:rsidR="0040656D">
        <w:rPr>
          <w:rFonts w:eastAsia="Times New Roman"/>
          <w:shd w:val="clear" w:color="auto" w:fill="FFFFFF"/>
          <w:lang w:eastAsia="en-GB"/>
        </w:rPr>
        <w:t xml:space="preserve">there is a very big emergency the </w:t>
      </w:r>
      <w:r w:rsidR="0040656D" w:rsidRPr="00F51567">
        <w:rPr>
          <w:rFonts w:eastAsia="Times New Roman"/>
          <w:b/>
          <w:bCs/>
          <w:shd w:val="clear" w:color="auto" w:fill="FFFFFF"/>
          <w:lang w:eastAsia="en-GB"/>
        </w:rPr>
        <w:t xml:space="preserve">Minister </w:t>
      </w:r>
      <w:r>
        <w:rPr>
          <w:rFonts w:eastAsia="Times New Roman"/>
          <w:b/>
          <w:bCs/>
          <w:shd w:val="clear" w:color="auto" w:fill="FFFFFF"/>
          <w:lang w:eastAsia="en-GB"/>
        </w:rPr>
        <w:t xml:space="preserve">for </w:t>
      </w:r>
      <w:r w:rsidR="0040656D" w:rsidRPr="00F51567">
        <w:rPr>
          <w:rFonts w:eastAsia="Times New Roman"/>
          <w:b/>
          <w:bCs/>
          <w:shd w:val="clear" w:color="auto" w:fill="FFFFFF"/>
          <w:lang w:eastAsia="en-GB"/>
        </w:rPr>
        <w:t>Emergency Management</w:t>
      </w:r>
      <w:r w:rsidR="00EC2C10">
        <w:rPr>
          <w:rFonts w:eastAsia="Times New Roman"/>
          <w:shd w:val="clear" w:color="auto" w:fill="FFFFFF"/>
          <w:lang w:eastAsia="en-GB"/>
        </w:rPr>
        <w:t xml:space="preserve"> can s</w:t>
      </w:r>
      <w:r w:rsidR="0040656D">
        <w:rPr>
          <w:rFonts w:eastAsia="Times New Roman"/>
          <w:shd w:val="clear" w:color="auto" w:fill="FFFFFF"/>
          <w:lang w:eastAsia="en-GB"/>
        </w:rPr>
        <w:t>ay it is a State of National Emergency.</w:t>
      </w:r>
    </w:p>
    <w:p w14:paraId="50790C51" w14:textId="2F6E3E20" w:rsidR="0040656D" w:rsidRDefault="0040656D" w:rsidP="00627C73">
      <w:pPr>
        <w:rPr>
          <w:rFonts w:eastAsia="Times New Roman"/>
          <w:shd w:val="clear" w:color="auto" w:fill="FFFFFF"/>
          <w:lang w:eastAsia="en-GB"/>
        </w:rPr>
      </w:pPr>
    </w:p>
    <w:p w14:paraId="2AF2881E" w14:textId="780613A9" w:rsidR="0040656D" w:rsidRPr="0030468F" w:rsidRDefault="0099250B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66944" behindDoc="0" locked="0" layoutInCell="1" allowOverlap="1" wp14:anchorId="250C8A57" wp14:editId="7037A718">
            <wp:simplePos x="0" y="0"/>
            <wp:positionH relativeFrom="column">
              <wp:posOffset>-440055</wp:posOffset>
            </wp:positionH>
            <wp:positionV relativeFrom="paragraph">
              <wp:posOffset>422275</wp:posOffset>
            </wp:positionV>
            <wp:extent cx="2130425" cy="1329690"/>
            <wp:effectExtent l="0" t="0" r="0" b="0"/>
            <wp:wrapThrough wrapText="bothSides">
              <wp:wrapPolygon edited="0">
                <wp:start x="0" y="0"/>
                <wp:lineTo x="0" y="21352"/>
                <wp:lineTo x="21439" y="21352"/>
                <wp:lineTo x="21439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rliament Governmen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70C">
        <w:rPr>
          <w:rFonts w:eastAsia="Times New Roman" w:cs="Arial"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29E5F57" wp14:editId="08BB3617">
                <wp:simplePos x="0" y="0"/>
                <wp:positionH relativeFrom="column">
                  <wp:posOffset>2162175</wp:posOffset>
                </wp:positionH>
                <wp:positionV relativeFrom="paragraph">
                  <wp:posOffset>166370</wp:posOffset>
                </wp:positionV>
                <wp:extent cx="3571875" cy="192405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192405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0D3BE" id="Rectangle 51" o:spid="_x0000_s1026" style="position:absolute;margin-left:170.25pt;margin-top:13.1pt;width:281.25pt;height:151.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" fillcolor="#cddaef" stroked="f" strokeweight="1pt"/>
            </w:pict>
          </mc:Fallback>
        </mc:AlternateContent>
      </w:r>
    </w:p>
    <w:p w14:paraId="3E6711DB" w14:textId="68599567" w:rsidR="0040656D" w:rsidRPr="0030468F" w:rsidRDefault="0040656D" w:rsidP="00627C73">
      <w:pPr>
        <w:rPr>
          <w:rFonts w:eastAsia="Times New Roman" w:cs="Arial"/>
          <w:color w:val="000000"/>
          <w:szCs w:val="32"/>
          <w:lang w:eastAsia="en-NZ"/>
        </w:rPr>
      </w:pPr>
      <w:r w:rsidRPr="0030468F">
        <w:rPr>
          <w:rFonts w:eastAsia="Times New Roman" w:cs="Arial"/>
          <w:color w:val="000000"/>
          <w:szCs w:val="32"/>
          <w:lang w:eastAsia="en-NZ"/>
        </w:rPr>
        <w:t xml:space="preserve">The </w:t>
      </w:r>
      <w:r w:rsidRPr="00F51567">
        <w:rPr>
          <w:rFonts w:eastAsia="Times New Roman" w:cs="Arial"/>
          <w:b/>
          <w:bCs/>
          <w:color w:val="000000"/>
          <w:szCs w:val="32"/>
          <w:lang w:eastAsia="en-NZ"/>
        </w:rPr>
        <w:t xml:space="preserve">Minister </w:t>
      </w:r>
      <w:r w:rsidR="00BF6628">
        <w:rPr>
          <w:rFonts w:eastAsia="Times New Roman" w:cs="Arial"/>
          <w:b/>
          <w:bCs/>
          <w:color w:val="000000"/>
          <w:szCs w:val="32"/>
          <w:lang w:eastAsia="en-NZ"/>
        </w:rPr>
        <w:t>for</w:t>
      </w:r>
      <w:r w:rsidRPr="00F51567">
        <w:rPr>
          <w:rFonts w:eastAsia="Times New Roman" w:cs="Arial"/>
          <w:b/>
          <w:bCs/>
          <w:color w:val="000000"/>
          <w:szCs w:val="32"/>
          <w:lang w:eastAsia="en-NZ"/>
        </w:rPr>
        <w:t xml:space="preserve"> Emergency Management</w:t>
      </w:r>
      <w:r w:rsidRPr="0030468F">
        <w:rPr>
          <w:rFonts w:eastAsia="Times New Roman" w:cs="Arial"/>
          <w:color w:val="000000"/>
          <w:szCs w:val="32"/>
          <w:lang w:eastAsia="en-NZ"/>
        </w:rPr>
        <w:t xml:space="preserve"> is the person in </w:t>
      </w:r>
      <w:r w:rsidR="001C2C6A">
        <w:rPr>
          <w:rFonts w:eastAsia="Times New Roman" w:cs="Arial"/>
          <w:color w:val="000000"/>
          <w:szCs w:val="32"/>
          <w:lang w:eastAsia="en-NZ"/>
        </w:rPr>
        <w:t>G</w:t>
      </w:r>
      <w:r w:rsidR="001C2C6A" w:rsidRPr="0030468F">
        <w:rPr>
          <w:rFonts w:eastAsia="Times New Roman" w:cs="Arial"/>
          <w:color w:val="000000"/>
          <w:szCs w:val="32"/>
          <w:lang w:eastAsia="en-NZ"/>
        </w:rPr>
        <w:t xml:space="preserve">overnment </w:t>
      </w:r>
      <w:r w:rsidR="0099250B">
        <w:rPr>
          <w:rFonts w:eastAsia="Times New Roman" w:cs="Arial"/>
          <w:color w:val="000000"/>
          <w:szCs w:val="32"/>
          <w:lang w:eastAsia="en-NZ"/>
        </w:rPr>
        <w:t xml:space="preserve">who makes some of the decisions about </w:t>
      </w:r>
      <w:r w:rsidRPr="0030468F">
        <w:rPr>
          <w:rFonts w:eastAsia="Times New Roman" w:cs="Arial"/>
          <w:color w:val="000000"/>
          <w:szCs w:val="32"/>
          <w:lang w:eastAsia="en-NZ"/>
        </w:rPr>
        <w:t>emergency management.</w:t>
      </w:r>
    </w:p>
    <w:p w14:paraId="1503260E" w14:textId="47F64EDD" w:rsidR="0040656D" w:rsidRDefault="0099250B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2064" behindDoc="0" locked="0" layoutInCell="1" allowOverlap="1" wp14:anchorId="26772506" wp14:editId="22123C48">
            <wp:simplePos x="0" y="0"/>
            <wp:positionH relativeFrom="column">
              <wp:posOffset>-166370</wp:posOffset>
            </wp:positionH>
            <wp:positionV relativeFrom="paragraph">
              <wp:posOffset>196215</wp:posOffset>
            </wp:positionV>
            <wp:extent cx="1620520" cy="1620520"/>
            <wp:effectExtent l="0" t="0" r="0" b="0"/>
            <wp:wrapThrough wrapText="bothSides">
              <wp:wrapPolygon edited="0">
                <wp:start x="9141" y="508"/>
                <wp:lineTo x="7618" y="4571"/>
                <wp:lineTo x="3809" y="9141"/>
                <wp:lineTo x="2285" y="13204"/>
                <wp:lineTo x="2285" y="14219"/>
                <wp:lineTo x="2539" y="17266"/>
                <wp:lineTo x="4063" y="21329"/>
                <wp:lineTo x="14473" y="21329"/>
                <wp:lineTo x="16759" y="17266"/>
                <wp:lineTo x="19298" y="16759"/>
                <wp:lineTo x="19044" y="16251"/>
                <wp:lineTo x="15489" y="13204"/>
                <wp:lineTo x="14473" y="10665"/>
                <wp:lineTo x="13712" y="9141"/>
                <wp:lineTo x="14727" y="3809"/>
                <wp:lineTo x="13966" y="2539"/>
                <wp:lineTo x="11680" y="508"/>
                <wp:lineTo x="9141" y="508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sent form sign clipboard surve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871E8" w14:textId="62894A5A" w:rsidR="0040656D" w:rsidRDefault="0040656D" w:rsidP="00627C73">
      <w:pPr>
        <w:rPr>
          <w:rFonts w:eastAsia="Times New Roman"/>
          <w:shd w:val="clear" w:color="auto" w:fill="FFFFFF"/>
          <w:lang w:eastAsia="en-GB"/>
        </w:rPr>
      </w:pPr>
    </w:p>
    <w:p w14:paraId="3B49052C" w14:textId="484FAE83" w:rsidR="0040656D" w:rsidRDefault="0040656D" w:rsidP="0040656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In this case the Director of Civil Defence Emergency Management is in charge.</w:t>
      </w:r>
    </w:p>
    <w:p w14:paraId="62FD4312" w14:textId="2902F164" w:rsidR="0040656D" w:rsidRDefault="0040656D" w:rsidP="0040656D">
      <w:pPr>
        <w:rPr>
          <w:rFonts w:eastAsia="Times New Roman"/>
          <w:shd w:val="clear" w:color="auto" w:fill="FFFFFF"/>
          <w:lang w:eastAsia="en-GB"/>
        </w:rPr>
      </w:pPr>
    </w:p>
    <w:p w14:paraId="70F359B9" w14:textId="5F2827A1" w:rsidR="0040656D" w:rsidRDefault="0040656D" w:rsidP="0040656D">
      <w:pPr>
        <w:rPr>
          <w:rFonts w:eastAsia="Times New Roman"/>
          <w:shd w:val="clear" w:color="auto" w:fill="FFFFFF"/>
          <w:lang w:eastAsia="en-GB"/>
        </w:rPr>
      </w:pPr>
    </w:p>
    <w:p w14:paraId="42910A6A" w14:textId="3C175821" w:rsidR="0040656D" w:rsidRDefault="00BF6628" w:rsidP="00CA7027">
      <w:pPr>
        <w:ind w:right="-188"/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710976" behindDoc="0" locked="0" layoutInCell="1" allowOverlap="1" wp14:anchorId="6C87F00F" wp14:editId="669CB4C4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695371" cy="409575"/>
            <wp:effectExtent l="0" t="0" r="635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37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6D">
        <w:rPr>
          <w:rFonts w:eastAsia="Times New Roman"/>
          <w:shd w:val="clear" w:color="auto" w:fill="FFFFFF"/>
          <w:lang w:eastAsia="en-GB"/>
        </w:rPr>
        <w:t xml:space="preserve">The National Emergency Management Agency / NEMA organises the work on the </w:t>
      </w:r>
      <w:r w:rsidR="00CA7027">
        <w:rPr>
          <w:rFonts w:eastAsia="Times New Roman"/>
          <w:shd w:val="clear" w:color="auto" w:fill="FFFFFF"/>
          <w:lang w:eastAsia="en-GB"/>
        </w:rPr>
        <w:t>emergency</w:t>
      </w:r>
      <w:r w:rsidR="0040656D">
        <w:rPr>
          <w:rFonts w:eastAsia="Times New Roman"/>
          <w:shd w:val="clear" w:color="auto" w:fill="FFFFFF"/>
          <w:lang w:eastAsia="en-GB"/>
        </w:rPr>
        <w:t>.</w:t>
      </w:r>
    </w:p>
    <w:p w14:paraId="55032F66" w14:textId="266911A5" w:rsidR="00C659AC" w:rsidRDefault="00BD570C" w:rsidP="00205DCC">
      <w:pPr>
        <w:pStyle w:val="Heading1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DAFEA4" wp14:editId="1116C8B4">
                <wp:simplePos x="0" y="0"/>
                <wp:positionH relativeFrom="column">
                  <wp:posOffset>21590</wp:posOffset>
                </wp:positionH>
                <wp:positionV relativeFrom="paragraph">
                  <wp:posOffset>-132080</wp:posOffset>
                </wp:positionV>
                <wp:extent cx="5712460" cy="589280"/>
                <wp:effectExtent l="12700" t="12700" r="2540" b="0"/>
                <wp:wrapNone/>
                <wp:docPr id="50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E1671" w14:textId="77777777" w:rsidR="00CA02FE" w:rsidRPr="00153863" w:rsidRDefault="00CA02FE" w:rsidP="00CA0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AFEA4" id="Rounded Rectangle 46" o:spid="_x0000_s1031" style="position:absolute;left:0;text-align:left;margin-left:1.7pt;margin-top:-10.4pt;width:449.8pt;height:46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/J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5B5E1671" w14:textId="77777777" w:rsidR="00CA02FE" w:rsidRPr="00153863" w:rsidRDefault="00CA02FE" w:rsidP="00CA02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656D">
        <w:rPr>
          <w:shd w:val="clear" w:color="auto" w:fill="FFFFFF"/>
          <w:lang w:eastAsia="en-GB"/>
        </w:rPr>
        <w:t>Other work by CDEM Groups</w:t>
      </w:r>
    </w:p>
    <w:p w14:paraId="4D4C2212" w14:textId="46B384E4" w:rsidR="00C659AC" w:rsidRDefault="00C659AC" w:rsidP="00627C73">
      <w:pPr>
        <w:rPr>
          <w:rFonts w:eastAsia="Times New Roman"/>
          <w:shd w:val="clear" w:color="auto" w:fill="FFFFFF"/>
          <w:lang w:eastAsia="en-GB"/>
        </w:rPr>
      </w:pPr>
    </w:p>
    <w:p w14:paraId="6FFDE974" w14:textId="64FD2AC8" w:rsidR="0030468F" w:rsidRDefault="00691D40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4176" behindDoc="0" locked="0" layoutInCell="1" allowOverlap="1" wp14:anchorId="03E232D1" wp14:editId="6B59CC31">
            <wp:simplePos x="0" y="0"/>
            <wp:positionH relativeFrom="column">
              <wp:posOffset>0</wp:posOffset>
            </wp:positionH>
            <wp:positionV relativeFrom="paragraph">
              <wp:posOffset>239799</wp:posOffset>
            </wp:positionV>
            <wp:extent cx="1333500" cy="1333500"/>
            <wp:effectExtent l="0" t="0" r="0" b="0"/>
            <wp:wrapNone/>
            <wp:docPr id="32" name="Picture 3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59D2E3" w14:textId="6D8A651C" w:rsidR="004D2C63" w:rsidRDefault="004D2C6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When there is not an emergency CDEM </w:t>
      </w:r>
      <w:r w:rsidR="00080F71">
        <w:rPr>
          <w:rFonts w:eastAsia="Times New Roman"/>
          <w:shd w:val="clear" w:color="auto" w:fill="FFFFFF"/>
          <w:lang w:eastAsia="en-GB"/>
        </w:rPr>
        <w:t xml:space="preserve">Groups </w:t>
      </w:r>
      <w:r>
        <w:rPr>
          <w:rFonts w:eastAsia="Times New Roman"/>
          <w:shd w:val="clear" w:color="auto" w:fill="FFFFFF"/>
          <w:lang w:eastAsia="en-GB"/>
        </w:rPr>
        <w:t xml:space="preserve">work on building </w:t>
      </w:r>
      <w:r w:rsidRPr="0030468F">
        <w:rPr>
          <w:rFonts w:eastAsia="Times New Roman"/>
          <w:b/>
          <w:bCs/>
          <w:shd w:val="clear" w:color="auto" w:fill="FFFFFF"/>
          <w:lang w:eastAsia="en-GB"/>
        </w:rPr>
        <w:t>resilient communities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0786768F" w14:textId="61272D7A" w:rsidR="004D2C63" w:rsidRDefault="004D2C63" w:rsidP="00627C73">
      <w:pPr>
        <w:rPr>
          <w:rFonts w:eastAsia="Times New Roman"/>
          <w:shd w:val="clear" w:color="auto" w:fill="FFFFFF"/>
          <w:lang w:eastAsia="en-GB"/>
        </w:rPr>
      </w:pPr>
    </w:p>
    <w:p w14:paraId="41E869F0" w14:textId="0D548754" w:rsidR="004D2C63" w:rsidRDefault="00BD570C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29E5F57" wp14:editId="321E6BA5">
                <wp:simplePos x="0" y="0"/>
                <wp:positionH relativeFrom="column">
                  <wp:posOffset>2076450</wp:posOffset>
                </wp:positionH>
                <wp:positionV relativeFrom="paragraph">
                  <wp:posOffset>197485</wp:posOffset>
                </wp:positionV>
                <wp:extent cx="3657600" cy="1207135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1207135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D95BD" id="Rectangle 49" o:spid="_x0000_s1026" style="position:absolute;margin-left:163.5pt;margin-top:15.55pt;width:4in;height:95.0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" fillcolor="#cddaef" stroked="f" strokeweight="1pt"/>
            </w:pict>
          </mc:Fallback>
        </mc:AlternateContent>
      </w:r>
      <w:r w:rsidR="00691D40" w:rsidRPr="0030468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0080" behindDoc="0" locked="0" layoutInCell="1" allowOverlap="1" wp14:anchorId="658F6A81" wp14:editId="6EFB646A">
            <wp:simplePos x="0" y="0"/>
            <wp:positionH relativeFrom="column">
              <wp:posOffset>-291465</wp:posOffset>
            </wp:positionH>
            <wp:positionV relativeFrom="paragraph">
              <wp:posOffset>159385</wp:posOffset>
            </wp:positionV>
            <wp:extent cx="1752600" cy="1752600"/>
            <wp:effectExtent l="0" t="0" r="0" b="0"/>
            <wp:wrapNone/>
            <wp:docPr id="30" name="Picture 30" descr="A picture containing person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a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2B36B" w14:textId="7E65E457" w:rsidR="004D2C63" w:rsidRPr="0030468F" w:rsidRDefault="004D2C63" w:rsidP="00627C73">
      <w:pPr>
        <w:rPr>
          <w:rFonts w:eastAsia="Times New Roman" w:cs="Arial"/>
          <w:color w:val="000000"/>
          <w:szCs w:val="32"/>
          <w:lang w:eastAsia="en-NZ"/>
        </w:rPr>
      </w:pPr>
      <w:r w:rsidRPr="0030468F">
        <w:rPr>
          <w:rFonts w:eastAsia="Times New Roman" w:cs="Arial"/>
          <w:b/>
          <w:bCs/>
          <w:color w:val="000000"/>
          <w:szCs w:val="32"/>
          <w:lang w:eastAsia="en-NZ"/>
        </w:rPr>
        <w:t>Resilient communities</w:t>
      </w:r>
      <w:r w:rsidRPr="0030468F">
        <w:rPr>
          <w:rFonts w:eastAsia="Times New Roman" w:cs="Arial"/>
          <w:color w:val="000000"/>
          <w:szCs w:val="32"/>
          <w:lang w:eastAsia="en-NZ"/>
        </w:rPr>
        <w:t xml:space="preserve"> are ones that can deal well with bad things happening.</w:t>
      </w:r>
    </w:p>
    <w:p w14:paraId="4A930440" w14:textId="0516F4C1" w:rsidR="004D2C63" w:rsidRDefault="004D2C63" w:rsidP="00627C73">
      <w:pPr>
        <w:rPr>
          <w:rFonts w:eastAsia="Times New Roman"/>
          <w:shd w:val="clear" w:color="auto" w:fill="FFFFFF"/>
          <w:lang w:eastAsia="en-GB"/>
        </w:rPr>
      </w:pPr>
    </w:p>
    <w:p w14:paraId="5CB839FF" w14:textId="366A33EC" w:rsidR="004D2C63" w:rsidRDefault="004D2C63" w:rsidP="00627C73">
      <w:pPr>
        <w:rPr>
          <w:rFonts w:eastAsia="Times New Roman"/>
          <w:shd w:val="clear" w:color="auto" w:fill="FFFFFF"/>
          <w:lang w:eastAsia="en-GB"/>
        </w:rPr>
      </w:pPr>
    </w:p>
    <w:p w14:paraId="69DC276D" w14:textId="2356BEBA" w:rsidR="004D2C63" w:rsidRDefault="00691D40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4112" behindDoc="1" locked="0" layoutInCell="1" allowOverlap="1" wp14:anchorId="0C35C3E7" wp14:editId="3D483703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620520" cy="16135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ealth Safety Check Lis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63">
        <w:rPr>
          <w:rFonts w:eastAsia="Times New Roman"/>
          <w:shd w:val="clear" w:color="auto" w:fill="FFFFFF"/>
          <w:lang w:eastAsia="en-GB"/>
        </w:rPr>
        <w:t>This work includes:</w:t>
      </w:r>
      <w:r w:rsidR="0030468F">
        <w:rPr>
          <w:rFonts w:eastAsia="Times New Roman"/>
          <w:shd w:val="clear" w:color="auto" w:fill="FFFFFF"/>
          <w:lang w:eastAsia="en-GB"/>
        </w:rPr>
        <w:br/>
      </w:r>
    </w:p>
    <w:p w14:paraId="40061B8C" w14:textId="2C7AB8FD" w:rsidR="004D2C63" w:rsidRPr="0030468F" w:rsidRDefault="004D2C63" w:rsidP="0030468F">
      <w:pPr>
        <w:pStyle w:val="ListParagraph"/>
      </w:pPr>
      <w:r w:rsidRPr="0030468F">
        <w:t>planning for emergencies</w:t>
      </w:r>
      <w:r w:rsidR="0030468F">
        <w:br/>
      </w:r>
    </w:p>
    <w:p w14:paraId="2EC2C2AA" w14:textId="79738052" w:rsidR="004D2C63" w:rsidRPr="0030468F" w:rsidRDefault="00691D40" w:rsidP="0030468F">
      <w:pPr>
        <w:pStyle w:val="ListParagraph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75136" behindDoc="1" locked="0" layoutInCell="1" allowOverlap="1" wp14:anchorId="0A1910AA" wp14:editId="16733559">
            <wp:simplePos x="0" y="0"/>
            <wp:positionH relativeFrom="column">
              <wp:posOffset>0</wp:posOffset>
            </wp:positionH>
            <wp:positionV relativeFrom="paragraph">
              <wp:posOffset>814070</wp:posOffset>
            </wp:positionV>
            <wp:extent cx="1682750" cy="11893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planning togeth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63" w:rsidRPr="0030468F">
        <w:t xml:space="preserve">working on making things better </w:t>
      </w:r>
      <w:r w:rsidR="0030468F">
        <w:br/>
      </w:r>
      <w:r w:rsidR="004D2C63" w:rsidRPr="0030468F">
        <w:t>after an emergency</w:t>
      </w:r>
      <w:r w:rsidR="0030468F">
        <w:br/>
      </w:r>
    </w:p>
    <w:p w14:paraId="3F5E39C2" w14:textId="58561514" w:rsidR="004D2C63" w:rsidRPr="00CA7027" w:rsidRDefault="004D2C63" w:rsidP="0030468F">
      <w:pPr>
        <w:pStyle w:val="ListParagraph"/>
        <w:rPr>
          <w:b/>
        </w:rPr>
      </w:pPr>
      <w:r w:rsidRPr="0030468F">
        <w:t xml:space="preserve">working to reduce </w:t>
      </w:r>
      <w:r w:rsidRPr="00CA7027">
        <w:rPr>
          <w:b/>
        </w:rPr>
        <w:t>risks and hazards</w:t>
      </w:r>
      <w:r w:rsidRPr="00CA7027">
        <w:t>.</w:t>
      </w:r>
    </w:p>
    <w:p w14:paraId="1899D35D" w14:textId="35F3A14D" w:rsidR="004D2C63" w:rsidRDefault="004D2C63" w:rsidP="00627C73">
      <w:pPr>
        <w:rPr>
          <w:rFonts w:eastAsia="Times New Roman"/>
          <w:shd w:val="clear" w:color="auto" w:fill="FFFFFF"/>
          <w:lang w:eastAsia="en-GB"/>
        </w:rPr>
      </w:pPr>
    </w:p>
    <w:p w14:paraId="5E7FC5FC" w14:textId="66DB4B88" w:rsidR="004D2C63" w:rsidRDefault="004D2C63" w:rsidP="00627C73">
      <w:pPr>
        <w:rPr>
          <w:rFonts w:eastAsia="Times New Roman"/>
          <w:shd w:val="clear" w:color="auto" w:fill="FFFFFF"/>
          <w:lang w:eastAsia="en-GB"/>
        </w:rPr>
      </w:pPr>
    </w:p>
    <w:p w14:paraId="22153FB7" w14:textId="6D720AA4" w:rsidR="00CA7027" w:rsidRDefault="00CA7027" w:rsidP="00CA7027">
      <w:r w:rsidRPr="00CA7027">
        <w:rPr>
          <w:rFonts w:eastAsia="Times New Roman"/>
          <w:b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67968" behindDoc="0" locked="0" layoutInCell="1" allowOverlap="1" wp14:anchorId="72A8F51B" wp14:editId="13791E9D">
            <wp:simplePos x="0" y="0"/>
            <wp:positionH relativeFrom="column">
              <wp:posOffset>-38100</wp:posOffset>
            </wp:positionH>
            <wp:positionV relativeFrom="paragraph">
              <wp:posOffset>-9525</wp:posOffset>
            </wp:positionV>
            <wp:extent cx="1809750" cy="18097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027"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0C5CAC33" wp14:editId="4B0F375B">
                <wp:simplePos x="0" y="0"/>
                <wp:positionH relativeFrom="column">
                  <wp:posOffset>2209800</wp:posOffset>
                </wp:positionH>
                <wp:positionV relativeFrom="paragraph">
                  <wp:posOffset>-133350</wp:posOffset>
                </wp:positionV>
                <wp:extent cx="3657600" cy="2400300"/>
                <wp:effectExtent l="0" t="0" r="0" b="0"/>
                <wp:wrapNone/>
                <wp:docPr id="1793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2400300"/>
                        </a:xfrm>
                        <a:prstGeom prst="rect">
                          <a:avLst/>
                        </a:prstGeom>
                        <a:solidFill>
                          <a:srgbClr val="CDD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2E5D7" id="Rectangle 1793" o:spid="_x0000_s1026" style="position:absolute;margin-left:174pt;margin-top:-10.5pt;width:4in;height:189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" fillcolor="#cddaef" stroked="f" strokeweight="1pt">
                <v:path arrowok="t"/>
              </v:rect>
            </w:pict>
          </mc:Fallback>
        </mc:AlternateContent>
      </w:r>
      <w:r w:rsidRPr="00CA7027">
        <w:rPr>
          <w:b/>
        </w:rPr>
        <w:t>Risks and hazards</w:t>
      </w:r>
      <w:r>
        <w:t xml:space="preserve"> are things that can go wrong like:</w:t>
      </w:r>
    </w:p>
    <w:p w14:paraId="45ACB9CA" w14:textId="2E7DC49C" w:rsidR="00CA7027" w:rsidRDefault="00CA7027" w:rsidP="00CA7027">
      <w:pPr>
        <w:ind w:left="4253" w:hanging="567"/>
      </w:pPr>
    </w:p>
    <w:p w14:paraId="05356795" w14:textId="243A146B" w:rsidR="004D2C63" w:rsidRPr="0030468F" w:rsidRDefault="004D2C63" w:rsidP="0030468F">
      <w:pPr>
        <w:pStyle w:val="ListParagraph"/>
      </w:pPr>
      <w:r w:rsidRPr="0030468F">
        <w:t xml:space="preserve">a tree that might </w:t>
      </w:r>
      <w:proofErr w:type="gramStart"/>
      <w:r w:rsidRPr="0030468F">
        <w:t>fall down</w:t>
      </w:r>
      <w:proofErr w:type="gramEnd"/>
      <w:r w:rsidR="0030468F">
        <w:br/>
      </w:r>
    </w:p>
    <w:p w14:paraId="410A3506" w14:textId="5BC22751" w:rsidR="004D2C63" w:rsidRPr="0030468F" w:rsidRDefault="004D2C63" w:rsidP="0030468F">
      <w:pPr>
        <w:pStyle w:val="ListParagraph"/>
      </w:pPr>
      <w:r w:rsidRPr="0030468F">
        <w:t>a place a river might flood.</w:t>
      </w:r>
    </w:p>
    <w:p w14:paraId="4AD5C653" w14:textId="731BA709" w:rsidR="0030468F" w:rsidRDefault="00486D45" w:rsidP="004D2C63">
      <w:pPr>
        <w:rPr>
          <w:rFonts w:eastAsia="Times New Roman"/>
          <w:shd w:val="clear" w:color="auto" w:fill="FFFFFF"/>
          <w:lang w:eastAsia="en-GB"/>
        </w:rPr>
      </w:pPr>
      <w:r w:rsidRPr="0030468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0320" behindDoc="0" locked="0" layoutInCell="1" allowOverlap="1" wp14:anchorId="118D90DE" wp14:editId="0ECE27DC">
            <wp:simplePos x="0" y="0"/>
            <wp:positionH relativeFrom="column">
              <wp:posOffset>0</wp:posOffset>
            </wp:positionH>
            <wp:positionV relativeFrom="paragraph">
              <wp:posOffset>158461</wp:posOffset>
            </wp:positionV>
            <wp:extent cx="1285875" cy="12858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59FDA" w14:textId="44790E05" w:rsidR="0030468F" w:rsidRDefault="0030468F" w:rsidP="004D2C63">
      <w:pPr>
        <w:rPr>
          <w:rFonts w:eastAsia="Times New Roman"/>
          <w:shd w:val="clear" w:color="auto" w:fill="FFFFFF"/>
          <w:lang w:eastAsia="en-GB"/>
        </w:rPr>
      </w:pPr>
    </w:p>
    <w:p w14:paraId="426B2B43" w14:textId="28981CC4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CDEM </w:t>
      </w:r>
      <w:r w:rsidR="00080F71">
        <w:rPr>
          <w:rFonts w:eastAsia="Times New Roman"/>
          <w:shd w:val="clear" w:color="auto" w:fill="FFFFFF"/>
          <w:lang w:eastAsia="en-GB"/>
        </w:rPr>
        <w:t xml:space="preserve">Groups </w:t>
      </w:r>
      <w:r>
        <w:rPr>
          <w:rFonts w:eastAsia="Times New Roman"/>
          <w:shd w:val="clear" w:color="auto" w:fill="FFFFFF"/>
          <w:lang w:eastAsia="en-GB"/>
        </w:rPr>
        <w:t>work closely with:</w:t>
      </w:r>
      <w:r w:rsidR="0030468F">
        <w:rPr>
          <w:rFonts w:eastAsia="Times New Roman"/>
          <w:shd w:val="clear" w:color="auto" w:fill="FFFFFF"/>
          <w:lang w:eastAsia="en-GB"/>
        </w:rPr>
        <w:br/>
      </w:r>
    </w:p>
    <w:p w14:paraId="6ADB3358" w14:textId="3AB53641" w:rsidR="004D2C63" w:rsidRPr="0030468F" w:rsidRDefault="00486D45" w:rsidP="0030468F">
      <w:pPr>
        <w:pStyle w:val="ListParagraph"/>
      </w:pPr>
      <w:r>
        <w:rPr>
          <w:rFonts w:eastAsia="Times New Roman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76160" behindDoc="1" locked="0" layoutInCell="1" allowOverlap="1" wp14:anchorId="059098FA" wp14:editId="15DBE0F7">
            <wp:simplePos x="0" y="0"/>
            <wp:positionH relativeFrom="column">
              <wp:posOffset>-41102</wp:posOffset>
            </wp:positionH>
            <wp:positionV relativeFrom="paragraph">
              <wp:posOffset>184785</wp:posOffset>
            </wp:positionV>
            <wp:extent cx="1665268" cy="1039091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rliament Governmen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268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63" w:rsidRPr="0030468F">
        <w:t>emergency services like fire and ambulance</w:t>
      </w:r>
      <w:r w:rsidR="0030468F">
        <w:br/>
      </w:r>
    </w:p>
    <w:p w14:paraId="3C2B1E27" w14:textId="7BCB20C6" w:rsidR="004D2C63" w:rsidRPr="0030468F" w:rsidRDefault="0030468F" w:rsidP="0030468F">
      <w:pPr>
        <w:pStyle w:val="ListParagraph"/>
      </w:pPr>
      <w:r w:rsidRPr="0030468F">
        <w:rPr>
          <w:noProof/>
          <w:lang w:val="en-NZ" w:eastAsia="en-NZ"/>
        </w:rPr>
        <w:drawing>
          <wp:anchor distT="0" distB="0" distL="114300" distR="114300" simplePos="0" relativeHeight="251647488" behindDoc="0" locked="0" layoutInCell="1" allowOverlap="1" wp14:anchorId="0A73C6D5" wp14:editId="2F52267E">
            <wp:simplePos x="0" y="0"/>
            <wp:positionH relativeFrom="column">
              <wp:posOffset>-41564</wp:posOffset>
            </wp:positionH>
            <wp:positionV relativeFrom="paragraph">
              <wp:posOffset>439016</wp:posOffset>
            </wp:positionV>
            <wp:extent cx="1514475" cy="1123188"/>
            <wp:effectExtent l="0" t="0" r="0" b="0"/>
            <wp:wrapNone/>
            <wp:docPr id="29" name="Picture 29" descr="A group of people standing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standing in front of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2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63" w:rsidRPr="0030468F">
        <w:t>government departments</w:t>
      </w:r>
      <w:r>
        <w:br/>
      </w:r>
    </w:p>
    <w:p w14:paraId="2192422E" w14:textId="2782DB3B" w:rsidR="004D2C63" w:rsidRPr="0030468F" w:rsidRDefault="004D2C63" w:rsidP="0030468F">
      <w:pPr>
        <w:pStyle w:val="ListParagraph"/>
      </w:pPr>
      <w:r w:rsidRPr="0030468F">
        <w:t>iwi</w:t>
      </w:r>
      <w:r w:rsidR="0030468F">
        <w:br/>
      </w:r>
    </w:p>
    <w:p w14:paraId="53ABF786" w14:textId="6AF97B18" w:rsidR="004D2C63" w:rsidRPr="0030468F" w:rsidRDefault="0030468F" w:rsidP="0030468F">
      <w:pPr>
        <w:pStyle w:val="ListParagraph"/>
      </w:pPr>
      <w:r w:rsidRPr="0030468F">
        <w:rPr>
          <w:noProof/>
          <w:lang w:val="en-NZ" w:eastAsia="en-NZ"/>
        </w:rPr>
        <w:drawing>
          <wp:anchor distT="0" distB="0" distL="114300" distR="114300" simplePos="0" relativeHeight="251645440" behindDoc="0" locked="0" layoutInCell="1" allowOverlap="1" wp14:anchorId="54969B41" wp14:editId="7D9B838A">
            <wp:simplePos x="0" y="0"/>
            <wp:positionH relativeFrom="column">
              <wp:posOffset>-41275</wp:posOffset>
            </wp:positionH>
            <wp:positionV relativeFrom="paragraph">
              <wp:posOffset>247246</wp:posOffset>
            </wp:positionV>
            <wp:extent cx="1621339" cy="229102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39" cy="22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63" w:rsidRPr="0030468F">
        <w:t>essential services like power or phone / internet</w:t>
      </w:r>
      <w:r>
        <w:br/>
      </w:r>
    </w:p>
    <w:p w14:paraId="75519428" w14:textId="14F298FD" w:rsidR="004D2C63" w:rsidRPr="0030468F" w:rsidRDefault="004D2C63" w:rsidP="0030468F">
      <w:pPr>
        <w:pStyle w:val="ListParagraph"/>
      </w:pPr>
      <w:r w:rsidRPr="0030468F">
        <w:t>others who support people in emergencies.</w:t>
      </w:r>
    </w:p>
    <w:p w14:paraId="39E3E7AB" w14:textId="12CC5D94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452EB4BB" w14:textId="2BD84C17" w:rsidR="004D2C63" w:rsidRDefault="004D2C6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4B14588" w14:textId="21D870ED" w:rsidR="004D2C63" w:rsidRDefault="00BD570C" w:rsidP="00CA7027">
      <w:pPr>
        <w:pStyle w:val="Heading1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99CDEC4" wp14:editId="54147301">
                <wp:simplePos x="0" y="0"/>
                <wp:positionH relativeFrom="column">
                  <wp:posOffset>-83820</wp:posOffset>
                </wp:positionH>
                <wp:positionV relativeFrom="paragraph">
                  <wp:posOffset>-114300</wp:posOffset>
                </wp:positionV>
                <wp:extent cx="5860415" cy="589280"/>
                <wp:effectExtent l="12700" t="12700" r="0" b="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0415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6AFA0" w14:textId="77777777" w:rsidR="00CA02FE" w:rsidRPr="00153863" w:rsidRDefault="00CA02FE" w:rsidP="00CA0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CDEC4" id="Rounded Rectangle 47" o:spid="_x0000_s1032" style="position:absolute;left:0;text-align:left;margin-left:-6.6pt;margin-top:-9pt;width:461.45pt;height:46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" filled="f" strokecolor="#2e74b5 [2408]" strokeweight="2.25pt">
                <v:stroke joinstyle="miter"/>
                <v:path arrowok="t"/>
                <v:textbox>
                  <w:txbxContent>
                    <w:p w14:paraId="27D6AFA0" w14:textId="77777777" w:rsidR="00CA02FE" w:rsidRPr="00153863" w:rsidRDefault="00CA02FE" w:rsidP="00CA02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2C63">
        <w:rPr>
          <w:shd w:val="clear" w:color="auto" w:fill="FFFFFF"/>
          <w:lang w:eastAsia="en-GB"/>
        </w:rPr>
        <w:t>National Emergency Management Agency</w:t>
      </w:r>
    </w:p>
    <w:p w14:paraId="737ADE04" w14:textId="58018ED9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72FD91E2" w14:textId="49B870AF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1CF7987F" w14:textId="43C7B2EE" w:rsidR="004D2C63" w:rsidRDefault="00BF6628" w:rsidP="004D2C63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708928" behindDoc="0" locked="0" layoutInCell="1" allowOverlap="1" wp14:anchorId="70A2DDF3" wp14:editId="640446CD">
            <wp:simplePos x="0" y="0"/>
            <wp:positionH relativeFrom="margin">
              <wp:posOffset>66675</wp:posOffset>
            </wp:positionH>
            <wp:positionV relativeFrom="paragraph">
              <wp:posOffset>296545</wp:posOffset>
            </wp:positionV>
            <wp:extent cx="1695371" cy="409575"/>
            <wp:effectExtent l="0" t="0" r="635" b="0"/>
            <wp:wrapNone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37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63">
        <w:rPr>
          <w:rFonts w:eastAsia="Times New Roman"/>
          <w:shd w:val="clear" w:color="auto" w:fill="FFFFFF"/>
          <w:lang w:eastAsia="en-GB"/>
        </w:rPr>
        <w:t>The National Emergency Management Agency is called NEMA for short.</w:t>
      </w:r>
    </w:p>
    <w:p w14:paraId="4A12B863" w14:textId="4B387CF0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511DEE42" w14:textId="0398C0CF" w:rsidR="004D2C63" w:rsidRDefault="00691D40" w:rsidP="004D2C63">
      <w:pPr>
        <w:rPr>
          <w:rFonts w:eastAsia="Times New Roman"/>
          <w:shd w:val="clear" w:color="auto" w:fill="FFFFFF"/>
          <w:lang w:eastAsia="en-GB"/>
        </w:rPr>
      </w:pPr>
      <w:r w:rsidRPr="0030468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5984" behindDoc="0" locked="0" layoutInCell="1" allowOverlap="1" wp14:anchorId="7D9E59F0" wp14:editId="0AFE131E">
            <wp:simplePos x="0" y="0"/>
            <wp:positionH relativeFrom="column">
              <wp:posOffset>0</wp:posOffset>
            </wp:positionH>
            <wp:positionV relativeFrom="paragraph">
              <wp:posOffset>211860</wp:posOffset>
            </wp:positionV>
            <wp:extent cx="1583748" cy="158374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74" cy="15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16539" w14:textId="4CCB6187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It looks after the New Zealand Emergency Management </w:t>
      </w:r>
      <w:r w:rsidR="00E458E7">
        <w:rPr>
          <w:rFonts w:eastAsia="Times New Roman"/>
          <w:shd w:val="clear" w:color="auto" w:fill="FFFFFF"/>
          <w:lang w:eastAsia="en-GB"/>
        </w:rPr>
        <w:t xml:space="preserve">system </w:t>
      </w:r>
      <w:r>
        <w:rPr>
          <w:rFonts w:eastAsia="Times New Roman"/>
          <w:shd w:val="clear" w:color="auto" w:fill="FFFFFF"/>
          <w:lang w:eastAsia="en-GB"/>
        </w:rPr>
        <w:t>which means:</w:t>
      </w:r>
      <w:r w:rsidR="00713C81">
        <w:rPr>
          <w:rFonts w:eastAsia="Times New Roman"/>
          <w:shd w:val="clear" w:color="auto" w:fill="FFFFFF"/>
          <w:lang w:eastAsia="en-GB"/>
        </w:rPr>
        <w:br/>
      </w:r>
    </w:p>
    <w:p w14:paraId="415C4AA2" w14:textId="2E606188" w:rsidR="004D2C63" w:rsidRDefault="0030468F" w:rsidP="00713C81">
      <w:pPr>
        <w:pStyle w:val="ListParagraph"/>
        <w:numPr>
          <w:ilvl w:val="0"/>
          <w:numId w:val="33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30468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3152" behindDoc="0" locked="0" layoutInCell="1" allowOverlap="1" wp14:anchorId="6EA6EE4C" wp14:editId="503017E0">
            <wp:simplePos x="0" y="0"/>
            <wp:positionH relativeFrom="column">
              <wp:posOffset>0</wp:posOffset>
            </wp:positionH>
            <wp:positionV relativeFrom="paragraph">
              <wp:posOffset>288060</wp:posOffset>
            </wp:positionV>
            <wp:extent cx="1526598" cy="1526598"/>
            <wp:effectExtent l="0" t="0" r="0" b="0"/>
            <wp:wrapNone/>
            <wp:docPr id="13" name="Picture 1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56" cy="152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63">
        <w:rPr>
          <w:rFonts w:eastAsia="Times New Roman"/>
          <w:shd w:val="clear" w:color="auto" w:fill="FFFFFF"/>
          <w:lang w:eastAsia="en-GB"/>
        </w:rPr>
        <w:t>making sure it works how it should</w:t>
      </w:r>
      <w:r w:rsidR="00713C81">
        <w:rPr>
          <w:rFonts w:eastAsia="Times New Roman"/>
          <w:shd w:val="clear" w:color="auto" w:fill="FFFFFF"/>
          <w:lang w:eastAsia="en-GB"/>
        </w:rPr>
        <w:br/>
      </w:r>
    </w:p>
    <w:p w14:paraId="1F994EF8" w14:textId="45019040" w:rsidR="004D2C63" w:rsidRDefault="004D2C63" w:rsidP="00713C81">
      <w:pPr>
        <w:pStyle w:val="ListParagraph"/>
        <w:numPr>
          <w:ilvl w:val="0"/>
          <w:numId w:val="33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finding ways of making it better.</w:t>
      </w:r>
    </w:p>
    <w:p w14:paraId="6807BD6A" w14:textId="3771CBED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23A90410" w14:textId="260D9FCC" w:rsid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73B8219C" w14:textId="77777777" w:rsidR="004D2C63" w:rsidRPr="004D2C63" w:rsidRDefault="004D2C63" w:rsidP="004D2C63">
      <w:pPr>
        <w:rPr>
          <w:rFonts w:eastAsia="Times New Roman"/>
          <w:shd w:val="clear" w:color="auto" w:fill="FFFFFF"/>
          <w:lang w:eastAsia="en-GB"/>
        </w:rPr>
      </w:pPr>
    </w:p>
    <w:p w14:paraId="1672CA66" w14:textId="77777777" w:rsidR="00CA7027" w:rsidRDefault="00CA7027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312CFAFB" w14:textId="27CFE3F6" w:rsidR="00D852B6" w:rsidRPr="00E43F08" w:rsidRDefault="00D75275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95616" behindDoc="0" locked="0" layoutInCell="1" allowOverlap="1" wp14:anchorId="71DC0FFC" wp14:editId="461590A8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695371" cy="409575"/>
            <wp:effectExtent l="0" t="0" r="635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37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70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F621C57" wp14:editId="37258F3E">
                <wp:simplePos x="0" y="0"/>
                <wp:positionH relativeFrom="margin">
                  <wp:posOffset>-148590</wp:posOffset>
                </wp:positionH>
                <wp:positionV relativeFrom="paragraph">
                  <wp:posOffset>-148590</wp:posOffset>
                </wp:positionV>
                <wp:extent cx="6234430" cy="8990965"/>
                <wp:effectExtent l="0" t="0" r="1270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909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99D98" id="Rectangle 18" o:spid="_x0000_s1026" style="position:absolute;margin-left:-11.7pt;margin-top:-11.7pt;width:490.9pt;height:707.95pt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" filled="f" strokecolor="windowText">
                <v:path arrowok="t"/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 xml:space="preserve">nformation has been written by </w:t>
      </w:r>
      <w:r w:rsidR="00E458E7">
        <w:rPr>
          <w:rFonts w:eastAsia="Times New Roman" w:cs="Arial"/>
          <w:szCs w:val="32"/>
          <w:lang w:eastAsia="en-NZ"/>
        </w:rPr>
        <w:t xml:space="preserve">the </w:t>
      </w:r>
      <w:r w:rsidR="00907EB3">
        <w:rPr>
          <w:rFonts w:eastAsia="Times New Roman" w:cs="Arial"/>
          <w:szCs w:val="32"/>
          <w:lang w:eastAsia="en-NZ"/>
        </w:rPr>
        <w:t>National Emergency Management Agency.</w:t>
      </w:r>
    </w:p>
    <w:p w14:paraId="25A539D0" w14:textId="77777777" w:rsidR="00D852B6" w:rsidRPr="00290D77" w:rsidRDefault="00D852B6" w:rsidP="00D852B6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61824" behindDoc="0" locked="0" layoutInCell="1" allowOverlap="1" wp14:anchorId="31E5FFDC" wp14:editId="7F74136F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B71B" w14:textId="77777777" w:rsidR="00D852B6" w:rsidRPr="00E43F08" w:rsidRDefault="00D852B6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by the Make It Easy </w:t>
      </w:r>
      <w:proofErr w:type="gramStart"/>
      <w:r w:rsidRPr="00E43F08">
        <w:rPr>
          <w:rFonts w:eastAsia="Times New Roman" w:cs="Arial"/>
          <w:szCs w:val="32"/>
          <w:lang w:eastAsia="en-NZ"/>
        </w:rPr>
        <w:t>service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32858C9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0DE2BF8F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53632" behindDoc="1" locked="0" layoutInCell="1" allowOverlap="1" wp14:anchorId="03B5CE21" wp14:editId="231A766C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EDB8EB1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55680" behindDoc="0" locked="0" layoutInCell="1" allowOverlap="1" wp14:anchorId="61EECC04" wp14:editId="493DD2B1">
            <wp:simplePos x="0" y="0"/>
            <wp:positionH relativeFrom="margin">
              <wp:posOffset>314325</wp:posOffset>
            </wp:positionH>
            <wp:positionV relativeFrom="paragraph">
              <wp:posOffset>181610</wp:posOffset>
            </wp:positionV>
            <wp:extent cx="1304925" cy="800100"/>
            <wp:effectExtent l="0" t="0" r="0" b="0"/>
            <wp:wrapNone/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E98D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42F5AA7A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6599E582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C06883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64896" behindDoc="0" locked="0" layoutInCell="1" allowOverlap="1" wp14:anchorId="5537EA1F" wp14:editId="63C8B8C0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681A" w14:textId="77777777" w:rsidR="00D852B6" w:rsidRPr="00E43F08" w:rsidRDefault="005774B2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9296" behindDoc="0" locked="0" layoutInCell="1" allowOverlap="1" wp14:anchorId="51364560" wp14:editId="26647F89">
            <wp:simplePos x="0" y="0"/>
            <wp:positionH relativeFrom="column">
              <wp:posOffset>361950</wp:posOffset>
            </wp:positionH>
            <wp:positionV relativeFrom="paragraph">
              <wp:posOffset>451485</wp:posOffset>
            </wp:positionV>
            <wp:extent cx="1080058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2B6" w:rsidRPr="00E43F08">
        <w:rPr>
          <w:rFonts w:eastAsia="Calibri" w:cs="Arial"/>
          <w:szCs w:val="32"/>
          <w:lang w:val="en-GB" w:eastAsia="en-NZ"/>
        </w:rPr>
        <w:t>Photosymbols.com</w:t>
      </w:r>
    </w:p>
    <w:p w14:paraId="41975C0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</w:p>
    <w:p w14:paraId="66B337D0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04710ABF" w14:textId="316953E8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="00CA7027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7FB5EF3D" w14:textId="77777777" w:rsidR="00D852B6" w:rsidRPr="00E43F08" w:rsidRDefault="00D852B6" w:rsidP="00D852B6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01A7FDA9" w14:textId="423C7BEA" w:rsidR="008B23DA" w:rsidRDefault="00D852B6" w:rsidP="005774B2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62848" behindDoc="0" locked="0" layoutInCell="1" allowOverlap="1" wp14:anchorId="4D06C839" wp14:editId="787D5FD1">
            <wp:simplePos x="0" y="0"/>
            <wp:positionH relativeFrom="column">
              <wp:posOffset>398145</wp:posOffset>
            </wp:positionH>
            <wp:positionV relativeFrom="paragraph">
              <wp:posOffset>283845</wp:posOffset>
            </wp:positionV>
            <wp:extent cx="752475" cy="838200"/>
            <wp:effectExtent l="0" t="0" r="0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8B23DA" w:rsidSect="00EA5914">
      <w:footerReference w:type="even" r:id="rId51"/>
      <w:footerReference w:type="default" r:id="rId5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5F2AF" w14:textId="77777777" w:rsidR="00E60A21" w:rsidRDefault="00E60A21">
      <w:pPr>
        <w:spacing w:line="240" w:lineRule="auto"/>
      </w:pPr>
      <w:r>
        <w:separator/>
      </w:r>
    </w:p>
  </w:endnote>
  <w:endnote w:type="continuationSeparator" w:id="0">
    <w:p w14:paraId="066DDFA0" w14:textId="77777777" w:rsidR="00E60A21" w:rsidRDefault="00E60A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D3AC8" w14:textId="77777777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1518DE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798E8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547A6">
          <w:rPr>
            <w:rStyle w:val="PageNumber"/>
            <w:noProof/>
            <w:sz w:val="28"/>
            <w:szCs w:val="28"/>
          </w:rPr>
          <w:t>11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B1BB98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5E78E" w14:textId="77777777" w:rsidR="00E60A21" w:rsidRDefault="00E60A21">
      <w:pPr>
        <w:spacing w:line="240" w:lineRule="auto"/>
      </w:pPr>
      <w:r>
        <w:separator/>
      </w:r>
    </w:p>
  </w:footnote>
  <w:footnote w:type="continuationSeparator" w:id="0">
    <w:p w14:paraId="4C3BA146" w14:textId="77777777" w:rsidR="00E60A21" w:rsidRDefault="00E60A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77FC"/>
    <w:multiLevelType w:val="hybridMultilevel"/>
    <w:tmpl w:val="C08AFD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E0E54"/>
    <w:multiLevelType w:val="hybridMultilevel"/>
    <w:tmpl w:val="DC6010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6B172ED"/>
    <w:multiLevelType w:val="hybridMultilevel"/>
    <w:tmpl w:val="9C4698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ADB1CE0"/>
    <w:multiLevelType w:val="hybridMultilevel"/>
    <w:tmpl w:val="DF5A3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66C73EC"/>
    <w:multiLevelType w:val="hybridMultilevel"/>
    <w:tmpl w:val="D63A00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8453469"/>
    <w:multiLevelType w:val="hybridMultilevel"/>
    <w:tmpl w:val="B7525D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22178A6"/>
    <w:multiLevelType w:val="hybridMultilevel"/>
    <w:tmpl w:val="B0DEA1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4A15AD5"/>
    <w:multiLevelType w:val="hybridMultilevel"/>
    <w:tmpl w:val="BA04C0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6F37C0D"/>
    <w:multiLevelType w:val="hybridMultilevel"/>
    <w:tmpl w:val="BA4208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7430103"/>
    <w:multiLevelType w:val="hybridMultilevel"/>
    <w:tmpl w:val="E0F6F2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77D290B"/>
    <w:multiLevelType w:val="hybridMultilevel"/>
    <w:tmpl w:val="9BD01E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A1A5399"/>
    <w:multiLevelType w:val="hybridMultilevel"/>
    <w:tmpl w:val="A7B679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1292B8D"/>
    <w:multiLevelType w:val="hybridMultilevel"/>
    <w:tmpl w:val="F5A422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6494011"/>
    <w:multiLevelType w:val="hybridMultilevel"/>
    <w:tmpl w:val="2004B4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7ED45C6"/>
    <w:multiLevelType w:val="hybridMultilevel"/>
    <w:tmpl w:val="FFEC85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8DA4C5A"/>
    <w:multiLevelType w:val="hybridMultilevel"/>
    <w:tmpl w:val="BA74A2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61557C4"/>
    <w:multiLevelType w:val="hybridMultilevel"/>
    <w:tmpl w:val="6CF460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7E569BD"/>
    <w:multiLevelType w:val="hybridMultilevel"/>
    <w:tmpl w:val="752815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BF70AED"/>
    <w:multiLevelType w:val="hybridMultilevel"/>
    <w:tmpl w:val="ADB0AD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EB9525B"/>
    <w:multiLevelType w:val="hybridMultilevel"/>
    <w:tmpl w:val="41CCBD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51F57404"/>
    <w:multiLevelType w:val="hybridMultilevel"/>
    <w:tmpl w:val="FB8857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535229B6"/>
    <w:multiLevelType w:val="hybridMultilevel"/>
    <w:tmpl w:val="A82C137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57A10673"/>
    <w:multiLevelType w:val="hybridMultilevel"/>
    <w:tmpl w:val="411061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9B83B0C"/>
    <w:multiLevelType w:val="hybridMultilevel"/>
    <w:tmpl w:val="1958A0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5E1933C3"/>
    <w:multiLevelType w:val="hybridMultilevel"/>
    <w:tmpl w:val="D8105F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EA526F8"/>
    <w:multiLevelType w:val="hybridMultilevel"/>
    <w:tmpl w:val="52249E6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659977AB"/>
    <w:multiLevelType w:val="hybridMultilevel"/>
    <w:tmpl w:val="6EC8566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65B17CF5"/>
    <w:multiLevelType w:val="hybridMultilevel"/>
    <w:tmpl w:val="486838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EF33E3A"/>
    <w:multiLevelType w:val="hybridMultilevel"/>
    <w:tmpl w:val="D284C8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6FBF2FD5"/>
    <w:multiLevelType w:val="hybridMultilevel"/>
    <w:tmpl w:val="8BC0C5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776B07F9"/>
    <w:multiLevelType w:val="hybridMultilevel"/>
    <w:tmpl w:val="377E3F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7F0F2FF9"/>
    <w:multiLevelType w:val="hybridMultilevel"/>
    <w:tmpl w:val="33768C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87629059">
    <w:abstractNumId w:val="12"/>
  </w:num>
  <w:num w:numId="2" w16cid:durableId="1759213629">
    <w:abstractNumId w:val="1"/>
  </w:num>
  <w:num w:numId="3" w16cid:durableId="1691251297">
    <w:abstractNumId w:val="23"/>
  </w:num>
  <w:num w:numId="4" w16cid:durableId="1414161711">
    <w:abstractNumId w:val="2"/>
  </w:num>
  <w:num w:numId="5" w16cid:durableId="327561457">
    <w:abstractNumId w:val="24"/>
  </w:num>
  <w:num w:numId="6" w16cid:durableId="1450394302">
    <w:abstractNumId w:val="18"/>
  </w:num>
  <w:num w:numId="7" w16cid:durableId="1643659086">
    <w:abstractNumId w:val="4"/>
  </w:num>
  <w:num w:numId="8" w16cid:durableId="888960542">
    <w:abstractNumId w:val="7"/>
  </w:num>
  <w:num w:numId="9" w16cid:durableId="1577979968">
    <w:abstractNumId w:val="13"/>
  </w:num>
  <w:num w:numId="10" w16cid:durableId="428820822">
    <w:abstractNumId w:val="8"/>
  </w:num>
  <w:num w:numId="11" w16cid:durableId="540629597">
    <w:abstractNumId w:val="19"/>
  </w:num>
  <w:num w:numId="12" w16cid:durableId="1271162598">
    <w:abstractNumId w:val="21"/>
  </w:num>
  <w:num w:numId="13" w16cid:durableId="1347173803">
    <w:abstractNumId w:val="27"/>
  </w:num>
  <w:num w:numId="14" w16cid:durableId="1787849393">
    <w:abstractNumId w:val="15"/>
  </w:num>
  <w:num w:numId="15" w16cid:durableId="786851788">
    <w:abstractNumId w:val="29"/>
  </w:num>
  <w:num w:numId="16" w16cid:durableId="1093281471">
    <w:abstractNumId w:val="26"/>
  </w:num>
  <w:num w:numId="17" w16cid:durableId="564685903">
    <w:abstractNumId w:val="16"/>
  </w:num>
  <w:num w:numId="18" w16cid:durableId="285239886">
    <w:abstractNumId w:val="10"/>
  </w:num>
  <w:num w:numId="19" w16cid:durableId="2048290882">
    <w:abstractNumId w:val="28"/>
  </w:num>
  <w:num w:numId="20" w16cid:durableId="875388030">
    <w:abstractNumId w:val="20"/>
  </w:num>
  <w:num w:numId="21" w16cid:durableId="1327131770">
    <w:abstractNumId w:val="17"/>
  </w:num>
  <w:num w:numId="22" w16cid:durableId="955402265">
    <w:abstractNumId w:val="6"/>
  </w:num>
  <w:num w:numId="23" w16cid:durableId="1452894557">
    <w:abstractNumId w:val="33"/>
  </w:num>
  <w:num w:numId="24" w16cid:durableId="1270506540">
    <w:abstractNumId w:val="25"/>
  </w:num>
  <w:num w:numId="25" w16cid:durableId="1736246865">
    <w:abstractNumId w:val="32"/>
  </w:num>
  <w:num w:numId="26" w16cid:durableId="712121328">
    <w:abstractNumId w:val="31"/>
  </w:num>
  <w:num w:numId="27" w16cid:durableId="1183785766">
    <w:abstractNumId w:val="11"/>
  </w:num>
  <w:num w:numId="28" w16cid:durableId="1176991717">
    <w:abstractNumId w:val="30"/>
  </w:num>
  <w:num w:numId="29" w16cid:durableId="317073378">
    <w:abstractNumId w:val="0"/>
  </w:num>
  <w:num w:numId="30" w16cid:durableId="1560483320">
    <w:abstractNumId w:val="5"/>
  </w:num>
  <w:num w:numId="31" w16cid:durableId="726729819">
    <w:abstractNumId w:val="22"/>
  </w:num>
  <w:num w:numId="32" w16cid:durableId="1551065755">
    <w:abstractNumId w:val="3"/>
  </w:num>
  <w:num w:numId="33" w16cid:durableId="463890247">
    <w:abstractNumId w:val="14"/>
  </w:num>
  <w:num w:numId="34" w16cid:durableId="11148601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sDA0NLM0sjA2NjdW0lEKTi0uzszPAykwrgUA+Rc/8iwAAAA="/>
  </w:docVars>
  <w:rsids>
    <w:rsidRoot w:val="00627C73"/>
    <w:rsid w:val="00006C55"/>
    <w:rsid w:val="000070D9"/>
    <w:rsid w:val="000227B4"/>
    <w:rsid w:val="0003092A"/>
    <w:rsid w:val="00043983"/>
    <w:rsid w:val="0004557B"/>
    <w:rsid w:val="00057664"/>
    <w:rsid w:val="00080F71"/>
    <w:rsid w:val="000914B6"/>
    <w:rsid w:val="001754F4"/>
    <w:rsid w:val="001B4DD5"/>
    <w:rsid w:val="001C2C6A"/>
    <w:rsid w:val="001D223E"/>
    <w:rsid w:val="001E3429"/>
    <w:rsid w:val="00205DCC"/>
    <w:rsid w:val="00226F54"/>
    <w:rsid w:val="00261BF8"/>
    <w:rsid w:val="00304546"/>
    <w:rsid w:val="0030468F"/>
    <w:rsid w:val="003664E2"/>
    <w:rsid w:val="00380D33"/>
    <w:rsid w:val="003D146A"/>
    <w:rsid w:val="0040656D"/>
    <w:rsid w:val="00427A1E"/>
    <w:rsid w:val="00440A77"/>
    <w:rsid w:val="004567B0"/>
    <w:rsid w:val="00457FFE"/>
    <w:rsid w:val="00486D45"/>
    <w:rsid w:val="0049214A"/>
    <w:rsid w:val="004C3833"/>
    <w:rsid w:val="004D2C63"/>
    <w:rsid w:val="004F56C0"/>
    <w:rsid w:val="00503AD5"/>
    <w:rsid w:val="0053103A"/>
    <w:rsid w:val="005316DD"/>
    <w:rsid w:val="005346DD"/>
    <w:rsid w:val="00546E76"/>
    <w:rsid w:val="005774B2"/>
    <w:rsid w:val="005B3547"/>
    <w:rsid w:val="005C0E8E"/>
    <w:rsid w:val="005C4A5D"/>
    <w:rsid w:val="00627C73"/>
    <w:rsid w:val="006371C5"/>
    <w:rsid w:val="0064154D"/>
    <w:rsid w:val="006547A6"/>
    <w:rsid w:val="0065483F"/>
    <w:rsid w:val="00691A00"/>
    <w:rsid w:val="00691D40"/>
    <w:rsid w:val="006C5C26"/>
    <w:rsid w:val="006D4BC4"/>
    <w:rsid w:val="006E050D"/>
    <w:rsid w:val="006E7D1E"/>
    <w:rsid w:val="00705CA3"/>
    <w:rsid w:val="00713C81"/>
    <w:rsid w:val="007476F6"/>
    <w:rsid w:val="007760EE"/>
    <w:rsid w:val="007829EC"/>
    <w:rsid w:val="007D6E9D"/>
    <w:rsid w:val="008848CB"/>
    <w:rsid w:val="008B06E2"/>
    <w:rsid w:val="008B23DA"/>
    <w:rsid w:val="008D437D"/>
    <w:rsid w:val="00907EB3"/>
    <w:rsid w:val="00924613"/>
    <w:rsid w:val="009411B0"/>
    <w:rsid w:val="0099250B"/>
    <w:rsid w:val="009F52ED"/>
    <w:rsid w:val="00A12915"/>
    <w:rsid w:val="00A7143C"/>
    <w:rsid w:val="00AB7A08"/>
    <w:rsid w:val="00AC52F6"/>
    <w:rsid w:val="00AD404A"/>
    <w:rsid w:val="00AD7849"/>
    <w:rsid w:val="00B22C32"/>
    <w:rsid w:val="00B328A7"/>
    <w:rsid w:val="00B51C49"/>
    <w:rsid w:val="00B81A2E"/>
    <w:rsid w:val="00B878A4"/>
    <w:rsid w:val="00BC7E04"/>
    <w:rsid w:val="00BD570C"/>
    <w:rsid w:val="00BF6628"/>
    <w:rsid w:val="00C0065F"/>
    <w:rsid w:val="00C1126B"/>
    <w:rsid w:val="00C26334"/>
    <w:rsid w:val="00C27D8B"/>
    <w:rsid w:val="00C372D2"/>
    <w:rsid w:val="00C659AC"/>
    <w:rsid w:val="00CA02FE"/>
    <w:rsid w:val="00CA7027"/>
    <w:rsid w:val="00CB62BB"/>
    <w:rsid w:val="00D652D9"/>
    <w:rsid w:val="00D67451"/>
    <w:rsid w:val="00D75275"/>
    <w:rsid w:val="00D852B6"/>
    <w:rsid w:val="00D9484B"/>
    <w:rsid w:val="00DF2E18"/>
    <w:rsid w:val="00E13258"/>
    <w:rsid w:val="00E17BF8"/>
    <w:rsid w:val="00E458E7"/>
    <w:rsid w:val="00E60A21"/>
    <w:rsid w:val="00E70E61"/>
    <w:rsid w:val="00E76265"/>
    <w:rsid w:val="00EA3733"/>
    <w:rsid w:val="00EA567F"/>
    <w:rsid w:val="00EA5914"/>
    <w:rsid w:val="00EC2C10"/>
    <w:rsid w:val="00ED0249"/>
    <w:rsid w:val="00ED1425"/>
    <w:rsid w:val="00F20BCC"/>
    <w:rsid w:val="00F51567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5818"/>
  <w15:docId w15:val="{771B2A6D-0F14-4775-951B-85183F632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D024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ED024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A3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37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3733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733"/>
    <w:rPr>
      <w:rFonts w:ascii="Arial" w:eastAsiaTheme="minorEastAsia" w:hAnsi="Arial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380D33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0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027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E7CEF-6176-45F6-9BA7-1622DA2C1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v.3.dotx</Template>
  <TotalTime>70</TotalTime>
  <Pages>12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Who does what - Information Doc - English - April 2023</dc:title>
  <dc:subject/>
  <dc:creator>National Emergency Management Agency</dc:creator>
  <cp:keywords/>
  <dc:description/>
  <cp:lastModifiedBy>Zsenai Logan [NEMA]</cp:lastModifiedBy>
  <cp:revision>11</cp:revision>
  <cp:lastPrinted>2022-12-15T07:20:00Z</cp:lastPrinted>
  <dcterms:created xsi:type="dcterms:W3CDTF">2022-12-14T00:15:00Z</dcterms:created>
  <dcterms:modified xsi:type="dcterms:W3CDTF">2023-05-25T20:57:00Z</dcterms:modified>
</cp:coreProperties>
</file>