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2C1DB" w14:textId="39CC9787" w:rsidR="00F87859" w:rsidRDefault="005D7C24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72576" behindDoc="0" locked="0" layoutInCell="1" allowOverlap="1" wp14:anchorId="076EECD3" wp14:editId="7B28BF80">
            <wp:simplePos x="0" y="0"/>
            <wp:positionH relativeFrom="column">
              <wp:posOffset>-200025</wp:posOffset>
            </wp:positionH>
            <wp:positionV relativeFrom="paragraph">
              <wp:posOffset>219075</wp:posOffset>
            </wp:positionV>
            <wp:extent cx="3549059" cy="857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5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C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3904" behindDoc="1" locked="0" layoutInCell="1" allowOverlap="1" wp14:anchorId="24BAF1AC" wp14:editId="6276B31B">
            <wp:simplePos x="0" y="0"/>
            <wp:positionH relativeFrom="column">
              <wp:posOffset>4562475</wp:posOffset>
            </wp:positionH>
            <wp:positionV relativeFrom="paragraph">
              <wp:posOffset>-342901</wp:posOffset>
            </wp:positionV>
            <wp:extent cx="1383665" cy="2076581"/>
            <wp:effectExtent l="0" t="0" r="0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85" cy="208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BE48" w14:textId="40CF84FB" w:rsidR="00F87859" w:rsidRDefault="00F87859" w:rsidP="00F87859">
      <w:pPr>
        <w:rPr>
          <w:rFonts w:cs="Arial"/>
          <w:szCs w:val="32"/>
        </w:rPr>
      </w:pPr>
    </w:p>
    <w:p w14:paraId="5357B42F" w14:textId="286D1871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6A85BB8" w14:textId="77777777" w:rsidR="00F87859" w:rsidRDefault="00F87859" w:rsidP="00F87859">
      <w:pPr>
        <w:rPr>
          <w:rFonts w:cs="Arial"/>
          <w:szCs w:val="32"/>
        </w:rPr>
      </w:pPr>
    </w:p>
    <w:p w14:paraId="63D38A38" w14:textId="77777777" w:rsidR="00F87859" w:rsidRDefault="00F87859" w:rsidP="00F87859">
      <w:pPr>
        <w:rPr>
          <w:rFonts w:cs="Arial"/>
          <w:szCs w:val="32"/>
        </w:rPr>
      </w:pPr>
    </w:p>
    <w:p w14:paraId="456A6128" w14:textId="77777777" w:rsidR="00F87859" w:rsidRDefault="00F87859" w:rsidP="00F87859">
      <w:pPr>
        <w:rPr>
          <w:rFonts w:cs="Arial"/>
          <w:szCs w:val="32"/>
        </w:rPr>
      </w:pPr>
    </w:p>
    <w:p w14:paraId="59140F6B" w14:textId="6A5F869B" w:rsidR="007B00C3" w:rsidRDefault="00743E4E" w:rsidP="00F87859">
      <w:pPr>
        <w:pStyle w:val="Title"/>
      </w:pPr>
      <w:r>
        <w:t>Look</w:t>
      </w:r>
      <w:r w:rsidR="007B00C3">
        <w:t>ing</w:t>
      </w:r>
      <w:r>
        <w:t xml:space="preserve"> after </w:t>
      </w:r>
      <w:r w:rsidR="007B00C3">
        <w:t xml:space="preserve">how you </w:t>
      </w:r>
    </w:p>
    <w:p w14:paraId="2701255B" w14:textId="6DBBC9A3" w:rsidR="00F87859" w:rsidRPr="00F87859" w:rsidRDefault="0017240F" w:rsidP="00F87859">
      <w:pPr>
        <w:pStyle w:val="Title"/>
      </w:pPr>
      <w:r w:rsidRPr="00743E4E">
        <w:rPr>
          <w:rFonts w:eastAsiaTheme="minorEastAsia" w:cstheme="minorBidi"/>
          <w:b w:val="0"/>
          <w:noProof/>
          <w:color w:val="auto"/>
          <w:spacing w:val="0"/>
          <w:kern w:val="0"/>
          <w:sz w:val="32"/>
          <w:szCs w:val="24"/>
          <w:lang w:eastAsia="en-NZ"/>
        </w:rPr>
        <w:drawing>
          <wp:anchor distT="0" distB="0" distL="114300" distR="114300" simplePos="0" relativeHeight="251650048" behindDoc="0" locked="0" layoutInCell="1" allowOverlap="1" wp14:anchorId="332709A5" wp14:editId="22665CE4">
            <wp:simplePos x="0" y="0"/>
            <wp:positionH relativeFrom="column">
              <wp:posOffset>810144</wp:posOffset>
            </wp:positionH>
            <wp:positionV relativeFrom="paragraph">
              <wp:posOffset>661150</wp:posOffset>
            </wp:positionV>
            <wp:extent cx="3969328" cy="3969328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28" cy="39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C3">
        <w:t>are feeling</w:t>
      </w:r>
    </w:p>
    <w:p w14:paraId="7202E727" w14:textId="0B1D4CEB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746AADDD" w14:textId="2B1732D6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3B9CEA4D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0DD55EEC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4DA73A22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236DFF3F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4DE5E602" w14:textId="77777777" w:rsidR="00F87859" w:rsidRDefault="00F87859" w:rsidP="00F87859">
      <w:pPr>
        <w:pStyle w:val="Title"/>
      </w:pPr>
    </w:p>
    <w:p w14:paraId="07B5B791" w14:textId="77777777" w:rsidR="00EA5914" w:rsidRDefault="00EA5914" w:rsidP="00F87859">
      <w:pPr>
        <w:pStyle w:val="Heading1"/>
      </w:pPr>
    </w:p>
    <w:p w14:paraId="54A6A18B" w14:textId="77777777" w:rsidR="0017240F" w:rsidRPr="0017240F" w:rsidRDefault="0017240F" w:rsidP="0017240F">
      <w:pPr>
        <w:pStyle w:val="BodyText"/>
      </w:pPr>
    </w:p>
    <w:p w14:paraId="46F2B210" w14:textId="77777777" w:rsidR="007B00C3" w:rsidRDefault="007B00C3" w:rsidP="00743E4E">
      <w:pPr>
        <w:pStyle w:val="Heading1"/>
        <w:rPr>
          <w:rStyle w:val="SubtitleChar"/>
          <w:b/>
          <w:bCs w:val="0"/>
        </w:rPr>
      </w:pPr>
    </w:p>
    <w:p w14:paraId="51FDEB59" w14:textId="41FEE9ED" w:rsidR="00D67451" w:rsidRDefault="007B00C3" w:rsidP="00743E4E">
      <w:pPr>
        <w:pStyle w:val="Heading1"/>
      </w:pPr>
      <w:r>
        <w:rPr>
          <w:rStyle w:val="SubtitleChar"/>
          <w:b/>
          <w:bCs w:val="0"/>
        </w:rPr>
        <w:t xml:space="preserve">December </w:t>
      </w:r>
      <w:r w:rsidR="00EA5914" w:rsidRPr="00EA5914">
        <w:rPr>
          <w:rStyle w:val="SubtitleChar"/>
          <w:b/>
          <w:bCs w:val="0"/>
        </w:rPr>
        <w:t>2022</w:t>
      </w:r>
      <w:r w:rsidR="00F87859" w:rsidRPr="00EA5914">
        <w:rPr>
          <w:rFonts w:cs="Arial"/>
          <w:noProof/>
          <w:sz w:val="32"/>
          <w:szCs w:val="32"/>
          <w:lang w:val="en-NZ" w:eastAsia="en-NZ"/>
        </w:rPr>
        <w:br w:type="page"/>
      </w:r>
    </w:p>
    <w:p w14:paraId="0CAB2F4D" w14:textId="1D5BE8D3" w:rsidR="0017240F" w:rsidRPr="0017240F" w:rsidRDefault="0077423B" w:rsidP="0017240F">
      <w:pPr>
        <w:ind w:left="0"/>
        <w:jc w:val="center"/>
        <w:rPr>
          <w:b/>
          <w:sz w:val="40"/>
        </w:rPr>
      </w:pPr>
      <w:r>
        <w:rPr>
          <w:b/>
          <w:noProof/>
          <w:sz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9C8A2F" wp14:editId="34937AFF">
                <wp:simplePos x="0" y="0"/>
                <wp:positionH relativeFrom="column">
                  <wp:posOffset>2540</wp:posOffset>
                </wp:positionH>
                <wp:positionV relativeFrom="paragraph">
                  <wp:posOffset>-132080</wp:posOffset>
                </wp:positionV>
                <wp:extent cx="5712460" cy="589280"/>
                <wp:effectExtent l="12700" t="12700" r="2540" b="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7D9F8" w14:textId="77777777" w:rsidR="0017240F" w:rsidRPr="00153863" w:rsidRDefault="0017240F" w:rsidP="001724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C8A2F" id="Rounded Rectangle 38" o:spid="_x0000_s1026" style="position:absolute;left:0;text-align:left;margin-left:.2pt;margin-top:-10.4pt;width:449.8pt;height:4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" filled="f" strokecolor="#2e74b5 [2408]" strokeweight="2.25pt">
                <v:stroke joinstyle="miter"/>
                <v:path arrowok="t"/>
                <v:textbox>
                  <w:txbxContent>
                    <w:p w14:paraId="5BC7D9F8" w14:textId="77777777" w:rsidR="0017240F" w:rsidRPr="00153863" w:rsidRDefault="0017240F" w:rsidP="001724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240F" w:rsidRPr="0017240F">
        <w:rPr>
          <w:b/>
          <w:sz w:val="40"/>
        </w:rPr>
        <w:t>Looking after how you are feeling</w:t>
      </w:r>
    </w:p>
    <w:p w14:paraId="1E424EA7" w14:textId="3798F509" w:rsidR="0017240F" w:rsidRDefault="0017240F" w:rsidP="00D67451"/>
    <w:p w14:paraId="4A04FE65" w14:textId="01FD1C49" w:rsidR="0017240F" w:rsidRDefault="0017240F" w:rsidP="00D67451">
      <w:r>
        <w:rPr>
          <w:noProof/>
          <w:lang w:val="en-NZ" w:eastAsia="en-NZ"/>
        </w:rPr>
        <w:drawing>
          <wp:anchor distT="0" distB="0" distL="114300" distR="114300" simplePos="0" relativeHeight="251667456" behindDoc="0" locked="0" layoutInCell="1" allowOverlap="1" wp14:anchorId="6AE3AC72" wp14:editId="4C065278">
            <wp:simplePos x="0" y="0"/>
            <wp:positionH relativeFrom="column">
              <wp:posOffset>207645</wp:posOffset>
            </wp:positionH>
            <wp:positionV relativeFrom="paragraph">
              <wp:posOffset>187844</wp:posOffset>
            </wp:positionV>
            <wp:extent cx="1228725" cy="1308735"/>
            <wp:effectExtent l="0" t="0" r="0" b="0"/>
            <wp:wrapThrough wrapText="bothSides">
              <wp:wrapPolygon edited="0">
                <wp:start x="0" y="0"/>
                <wp:lineTo x="0" y="21380"/>
                <wp:lineTo x="21433" y="21380"/>
                <wp:lineTo x="2143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elings-crying-woman-3_emotion_sad_ups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A928C" w14:textId="65F99BCA" w:rsidR="00D852B6" w:rsidRDefault="007B00C3" w:rsidP="00D67451">
      <w:r>
        <w:t>Looking after your mental well</w:t>
      </w:r>
      <w:r w:rsidR="00743E4E">
        <w:t>being is about taking care of how well you feel.</w:t>
      </w:r>
    </w:p>
    <w:p w14:paraId="2D41535B" w14:textId="0F82711D" w:rsidR="00743E4E" w:rsidRDefault="00743E4E" w:rsidP="00D67451"/>
    <w:p w14:paraId="0EA8642F" w14:textId="086CD203" w:rsidR="00743E4E" w:rsidRDefault="0017240F" w:rsidP="00D67451">
      <w:r w:rsidRPr="00743E4E">
        <w:rPr>
          <w:b/>
          <w:noProof/>
          <w:lang w:val="en-NZ" w:eastAsia="en-NZ"/>
        </w:rPr>
        <w:drawing>
          <wp:anchor distT="0" distB="0" distL="114300" distR="114300" simplePos="0" relativeHeight="251645952" behindDoc="0" locked="0" layoutInCell="1" allowOverlap="1" wp14:anchorId="3E16CC8D" wp14:editId="2996B5EA">
            <wp:simplePos x="0" y="0"/>
            <wp:positionH relativeFrom="column">
              <wp:posOffset>-123825</wp:posOffset>
            </wp:positionH>
            <wp:positionV relativeFrom="paragraph">
              <wp:posOffset>375862</wp:posOffset>
            </wp:positionV>
            <wp:extent cx="1800225" cy="18002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206B9" w14:textId="633574DE" w:rsidR="00743E4E" w:rsidRDefault="00743E4E" w:rsidP="00D67451">
      <w:r>
        <w:t>If there is a</w:t>
      </w:r>
      <w:r w:rsidR="004001DB">
        <w:t>n emergency or</w:t>
      </w:r>
      <w:r>
        <w:t xml:space="preserve"> natural disaster like an earthquake or flood </w:t>
      </w:r>
      <w:r w:rsidR="007B00C3">
        <w:t>you might</w:t>
      </w:r>
      <w:r>
        <w:t xml:space="preserve"> feel:</w:t>
      </w:r>
      <w:r>
        <w:br/>
      </w:r>
    </w:p>
    <w:p w14:paraId="1502A1F3" w14:textId="633D94D1" w:rsidR="00743E4E" w:rsidRDefault="00743E4E" w:rsidP="00743E4E">
      <w:pPr>
        <w:pStyle w:val="ListParagraph"/>
      </w:pPr>
      <w:r>
        <w:t>stressed</w:t>
      </w:r>
      <w:r>
        <w:br/>
      </w:r>
    </w:p>
    <w:p w14:paraId="20E1B34F" w14:textId="5984D8AB" w:rsidR="00743E4E" w:rsidRDefault="00743E4E" w:rsidP="00743E4E">
      <w:pPr>
        <w:pStyle w:val="ListParagraph"/>
      </w:pPr>
      <w:r>
        <w:t>anxious.</w:t>
      </w:r>
    </w:p>
    <w:p w14:paraId="52B22058" w14:textId="05666EE6" w:rsidR="00743E4E" w:rsidRDefault="00743E4E" w:rsidP="00D67451"/>
    <w:p w14:paraId="2266655F" w14:textId="45B92BAC" w:rsidR="00743E4E" w:rsidRDefault="007B00C3" w:rsidP="00D67451">
      <w:r w:rsidRPr="00B0230B">
        <w:rPr>
          <w:noProof/>
          <w:lang w:val="en-NZ" w:eastAsia="en-NZ"/>
        </w:rPr>
        <w:drawing>
          <wp:anchor distT="0" distB="0" distL="114300" distR="114300" simplePos="0" relativeHeight="251646976" behindDoc="0" locked="0" layoutInCell="1" allowOverlap="1" wp14:anchorId="7CA55DAF" wp14:editId="15CD9034">
            <wp:simplePos x="0" y="0"/>
            <wp:positionH relativeFrom="column">
              <wp:posOffset>66675</wp:posOffset>
            </wp:positionH>
            <wp:positionV relativeFrom="paragraph">
              <wp:posOffset>87630</wp:posOffset>
            </wp:positionV>
            <wp:extent cx="1533525" cy="1132229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0C7EC" w14:textId="0A27CB3F" w:rsidR="00743E4E" w:rsidRDefault="00743E4E" w:rsidP="00D67451">
      <w:r>
        <w:t xml:space="preserve">There are things you can do to </w:t>
      </w:r>
      <w:r w:rsidR="007B00C3">
        <w:t>look after your mental wellbeing.</w:t>
      </w:r>
    </w:p>
    <w:p w14:paraId="6B0A67AB" w14:textId="0DBB8973" w:rsidR="00743E4E" w:rsidRDefault="004001DB" w:rsidP="00D67451">
      <w:r w:rsidRPr="00B0230B">
        <w:rPr>
          <w:noProof/>
          <w:lang w:val="en-NZ" w:eastAsia="en-NZ"/>
        </w:rPr>
        <w:drawing>
          <wp:anchor distT="0" distB="0" distL="114300" distR="114300" simplePos="0" relativeHeight="251648000" behindDoc="0" locked="0" layoutInCell="1" allowOverlap="1" wp14:anchorId="731AA376" wp14:editId="74F5134E">
            <wp:simplePos x="0" y="0"/>
            <wp:positionH relativeFrom="column">
              <wp:posOffset>-161925</wp:posOffset>
            </wp:positionH>
            <wp:positionV relativeFrom="paragraph">
              <wp:posOffset>288925</wp:posOffset>
            </wp:positionV>
            <wp:extent cx="1838325" cy="1838325"/>
            <wp:effectExtent l="0" t="0" r="0" b="0"/>
            <wp:wrapNone/>
            <wp:docPr id="29" name="Picture 29" descr="A white and green ambula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white and green ambulan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D1132" w14:textId="04D580D1" w:rsidR="00743E4E" w:rsidRDefault="00743E4E" w:rsidP="00D67451"/>
    <w:p w14:paraId="5A80B4A9" w14:textId="3E829DF5" w:rsidR="00743E4E" w:rsidRDefault="00743E4E" w:rsidP="00D67451">
      <w:r>
        <w:t xml:space="preserve">If it is an emergency like someone </w:t>
      </w:r>
      <w:r w:rsidR="004001DB">
        <w:t>is</w:t>
      </w:r>
      <w:r>
        <w:t xml:space="preserve"> </w:t>
      </w:r>
      <w:r w:rsidR="007B00C3">
        <w:t>badly</w:t>
      </w:r>
      <w:r>
        <w:t xml:space="preserve"> hurt call </w:t>
      </w:r>
      <w:r>
        <w:rPr>
          <w:b/>
          <w:bCs/>
        </w:rPr>
        <w:t>111</w:t>
      </w:r>
      <w:r>
        <w:t xml:space="preserve"> for an ambulance.</w:t>
      </w:r>
    </w:p>
    <w:p w14:paraId="16FD4732" w14:textId="52E23190" w:rsidR="007B00C3" w:rsidRDefault="007B00C3">
      <w:pPr>
        <w:spacing w:line="240" w:lineRule="auto"/>
        <w:ind w:left="0"/>
      </w:pPr>
      <w:r>
        <w:br w:type="page"/>
      </w:r>
    </w:p>
    <w:p w14:paraId="0732F788" w14:textId="0E456C2E" w:rsidR="00743E4E" w:rsidRDefault="007B00C3" w:rsidP="00D67451">
      <w:r w:rsidRPr="00B0230B">
        <w:rPr>
          <w:noProof/>
          <w:lang w:val="en-NZ" w:eastAsia="en-NZ"/>
        </w:rPr>
        <w:lastRenderedPageBreak/>
        <w:drawing>
          <wp:anchor distT="0" distB="0" distL="114300" distR="114300" simplePos="0" relativeHeight="251652096" behindDoc="0" locked="0" layoutInCell="1" allowOverlap="1" wp14:anchorId="3EAC2232" wp14:editId="4C980D99">
            <wp:simplePos x="0" y="0"/>
            <wp:positionH relativeFrom="column">
              <wp:posOffset>57149</wp:posOffset>
            </wp:positionH>
            <wp:positionV relativeFrom="paragraph">
              <wp:posOffset>9524</wp:posOffset>
            </wp:positionV>
            <wp:extent cx="1476375" cy="1476375"/>
            <wp:effectExtent l="0" t="0" r="0" b="0"/>
            <wp:wrapNone/>
            <wp:docPr id="30" name="Picture 30" descr="A person and person sitting on a b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and person sitting on a be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E4E">
        <w:t xml:space="preserve">After a </w:t>
      </w:r>
      <w:r>
        <w:t xml:space="preserve">natural </w:t>
      </w:r>
      <w:r w:rsidR="00743E4E">
        <w:t xml:space="preserve">disaster </w:t>
      </w:r>
      <w:r>
        <w:t xml:space="preserve">it is good </w:t>
      </w:r>
      <w:r w:rsidR="00743E4E">
        <w:t>to talk to someone about how you are feeling.</w:t>
      </w:r>
    </w:p>
    <w:p w14:paraId="4F4787B9" w14:textId="77777777" w:rsidR="007B00C3" w:rsidRDefault="007B00C3" w:rsidP="00D67451"/>
    <w:p w14:paraId="062EAACA" w14:textId="77777777" w:rsidR="007B00C3" w:rsidRDefault="007B00C3" w:rsidP="00D67451"/>
    <w:p w14:paraId="2F17F4B5" w14:textId="6F4D9476" w:rsidR="00743E4E" w:rsidRDefault="007B00C3" w:rsidP="00D67451">
      <w:r w:rsidRPr="00743E4E">
        <w:rPr>
          <w:b/>
          <w:noProof/>
          <w:lang w:val="en-NZ" w:eastAsia="en-NZ"/>
        </w:rPr>
        <w:drawing>
          <wp:anchor distT="0" distB="0" distL="114300" distR="114300" simplePos="0" relativeHeight="251653120" behindDoc="0" locked="0" layoutInCell="1" allowOverlap="1" wp14:anchorId="42C737FA" wp14:editId="004E8406">
            <wp:simplePos x="0" y="0"/>
            <wp:positionH relativeFrom="column">
              <wp:posOffset>-238125</wp:posOffset>
            </wp:positionH>
            <wp:positionV relativeFrom="paragraph">
              <wp:posOffset>349885</wp:posOffset>
            </wp:positionV>
            <wp:extent cx="1800225" cy="1800225"/>
            <wp:effectExtent l="0" t="0" r="0" b="0"/>
            <wp:wrapNone/>
            <wp:docPr id="33" name="Picture 33" descr="A picture containing person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erson,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E4E">
        <w:t>Some people may feel okay after a disaster.</w:t>
      </w:r>
    </w:p>
    <w:p w14:paraId="047456A6" w14:textId="7E2CCE41" w:rsidR="00743E4E" w:rsidRDefault="00743E4E" w:rsidP="00D67451"/>
    <w:p w14:paraId="17F19D69" w14:textId="2B307A1F" w:rsidR="00743E4E" w:rsidRDefault="00743E4E" w:rsidP="00D67451"/>
    <w:p w14:paraId="7DC9BAD8" w14:textId="78F2869A" w:rsidR="00743E4E" w:rsidRDefault="00743E4E" w:rsidP="00D67451">
      <w:r>
        <w:t>Some people may feel okay at first but start feeling bad later.</w:t>
      </w:r>
    </w:p>
    <w:p w14:paraId="5B45DF8A" w14:textId="229DA25A" w:rsidR="00743E4E" w:rsidRDefault="00743E4E" w:rsidP="00D67451"/>
    <w:p w14:paraId="146A1BC8" w14:textId="141C0B0A" w:rsidR="00743E4E" w:rsidRDefault="00B0230B" w:rsidP="00D67451">
      <w:r w:rsidRPr="00B0230B">
        <w:rPr>
          <w:noProof/>
          <w:lang w:val="en-NZ" w:eastAsia="en-NZ"/>
        </w:rPr>
        <w:drawing>
          <wp:anchor distT="0" distB="0" distL="114300" distR="114300" simplePos="0" relativeHeight="251661312" behindDoc="0" locked="0" layoutInCell="1" allowOverlap="1" wp14:anchorId="343F123B" wp14:editId="5F2B7AB2">
            <wp:simplePos x="0" y="0"/>
            <wp:positionH relativeFrom="column">
              <wp:posOffset>142875</wp:posOffset>
            </wp:positionH>
            <wp:positionV relativeFrom="paragraph">
              <wp:posOffset>23495</wp:posOffset>
            </wp:positionV>
            <wp:extent cx="1238250" cy="1625876"/>
            <wp:effectExtent l="0" t="0" r="0" b="0"/>
            <wp:wrapNone/>
            <wp:docPr id="32" name="Picture 32" descr="Shape, circ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circl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039BA" w14:textId="338BC547" w:rsidR="00743E4E" w:rsidRPr="00743E4E" w:rsidRDefault="00743E4E" w:rsidP="00D67451">
      <w:r>
        <w:t>You may feel okay most of the time but get upset when something makes you think about the disaster.</w:t>
      </w:r>
    </w:p>
    <w:p w14:paraId="565C22DA" w14:textId="27B1E87A" w:rsidR="00743E4E" w:rsidRDefault="00743E4E" w:rsidP="00D67451"/>
    <w:p w14:paraId="2EE94BB4" w14:textId="02C0D0B0" w:rsidR="007B00C3" w:rsidRDefault="007B00C3" w:rsidP="00D67451">
      <w:r w:rsidRPr="009B382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0CDBCA2A" wp14:editId="220EF86D">
            <wp:simplePos x="0" y="0"/>
            <wp:positionH relativeFrom="margin">
              <wp:posOffset>-28575</wp:posOffset>
            </wp:positionH>
            <wp:positionV relativeFrom="paragraph">
              <wp:posOffset>261620</wp:posOffset>
            </wp:positionV>
            <wp:extent cx="1628775" cy="1068627"/>
            <wp:effectExtent l="0" t="0" r="0" b="0"/>
            <wp:wrapNone/>
            <wp:docPr id="120" name="Picture 120" descr="A black and white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black and white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4070A" w14:textId="2545D31D" w:rsidR="007B00C3" w:rsidRPr="0067052E" w:rsidRDefault="007B00C3" w:rsidP="007B00C3">
      <w:pPr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t>You can talk about how you feel</w:t>
      </w:r>
      <w:r w:rsidRPr="0067052E">
        <w:rPr>
          <w:rFonts w:cs="Arial"/>
          <w:szCs w:val="32"/>
          <w:lang w:val="en-IE"/>
        </w:rPr>
        <w:t xml:space="preserve"> with</w:t>
      </w:r>
      <w:r>
        <w:rPr>
          <w:rFonts w:cs="Arial"/>
          <w:szCs w:val="32"/>
          <w:lang w:val="en-IE"/>
        </w:rPr>
        <w:t xml:space="preserve"> your</w:t>
      </w:r>
      <w:r w:rsidRPr="0067052E">
        <w:rPr>
          <w:rFonts w:cs="Arial"/>
          <w:szCs w:val="32"/>
          <w:lang w:val="en-IE"/>
        </w:rPr>
        <w:t xml:space="preserve">: </w:t>
      </w:r>
    </w:p>
    <w:p w14:paraId="28BEE67F" w14:textId="70253721" w:rsidR="007B00C3" w:rsidRPr="00C8734A" w:rsidRDefault="007B00C3" w:rsidP="007B00C3">
      <w:pPr>
        <w:rPr>
          <w:rFonts w:cs="Arial"/>
          <w:sz w:val="28"/>
          <w:szCs w:val="32"/>
          <w:lang w:val="en-IE"/>
        </w:rPr>
      </w:pPr>
      <w:r w:rsidRPr="00B0230B">
        <w:rPr>
          <w:noProof/>
          <w:lang w:val="en-NZ" w:eastAsia="en-NZ"/>
        </w:rPr>
        <w:drawing>
          <wp:anchor distT="0" distB="0" distL="114300" distR="114300" simplePos="0" relativeHeight="251649024" behindDoc="0" locked="0" layoutInCell="1" allowOverlap="1" wp14:anchorId="32C2D3CE" wp14:editId="335D35D4">
            <wp:simplePos x="0" y="0"/>
            <wp:positionH relativeFrom="column">
              <wp:posOffset>142875</wp:posOffset>
            </wp:positionH>
            <wp:positionV relativeFrom="paragraph">
              <wp:posOffset>277495</wp:posOffset>
            </wp:positionV>
            <wp:extent cx="1343025" cy="13430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3174B" w14:textId="0117264E" w:rsidR="007B00C3" w:rsidRDefault="007B00C3" w:rsidP="007B00C3">
      <w:pPr>
        <w:pStyle w:val="ListParagraph"/>
        <w:numPr>
          <w:ilvl w:val="0"/>
          <w:numId w:val="13"/>
        </w:numPr>
        <w:spacing w:after="0"/>
        <w:ind w:left="4253" w:hanging="567"/>
        <w:contextualSpacing w:val="0"/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t>family / friends</w:t>
      </w:r>
    </w:p>
    <w:p w14:paraId="7AC8CAB5" w14:textId="5A3CDE12" w:rsidR="007B00C3" w:rsidRDefault="007B00C3" w:rsidP="007B00C3">
      <w:pPr>
        <w:pStyle w:val="ListParagraph"/>
        <w:numPr>
          <w:ilvl w:val="0"/>
          <w:numId w:val="0"/>
        </w:numPr>
        <w:spacing w:after="0"/>
        <w:ind w:left="4253"/>
        <w:contextualSpacing w:val="0"/>
        <w:rPr>
          <w:rFonts w:cs="Arial"/>
          <w:szCs w:val="32"/>
          <w:lang w:val="en-IE"/>
        </w:rPr>
      </w:pPr>
    </w:p>
    <w:p w14:paraId="3E9D6423" w14:textId="2C487B77" w:rsidR="007B00C3" w:rsidRDefault="007B00C3" w:rsidP="007B00C3">
      <w:pPr>
        <w:pStyle w:val="ListParagraph"/>
        <w:numPr>
          <w:ilvl w:val="0"/>
          <w:numId w:val="13"/>
        </w:numPr>
        <w:spacing w:after="0"/>
        <w:ind w:left="4253" w:hanging="567"/>
        <w:contextualSpacing w:val="0"/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t>Doctor.</w:t>
      </w:r>
    </w:p>
    <w:p w14:paraId="1F2196B9" w14:textId="77777777" w:rsidR="007B00C3" w:rsidRDefault="007B00C3">
      <w:pPr>
        <w:spacing w:line="240" w:lineRule="auto"/>
        <w:ind w:left="0"/>
      </w:pPr>
      <w:r>
        <w:br w:type="page"/>
      </w:r>
    </w:p>
    <w:p w14:paraId="066A42BE" w14:textId="669FEB81" w:rsidR="00B0230B" w:rsidRDefault="007B00C3">
      <w:pPr>
        <w:spacing w:line="240" w:lineRule="auto"/>
        <w:ind w:left="0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5168" behindDoc="0" locked="0" layoutInCell="1" allowOverlap="1" wp14:anchorId="487BFB75" wp14:editId="19E6E3C1">
            <wp:simplePos x="0" y="0"/>
            <wp:positionH relativeFrom="column">
              <wp:posOffset>-28575</wp:posOffset>
            </wp:positionH>
            <wp:positionV relativeFrom="paragraph">
              <wp:posOffset>-201006</wp:posOffset>
            </wp:positionV>
            <wp:extent cx="1630558" cy="1552575"/>
            <wp:effectExtent l="0" t="0" r="0" b="0"/>
            <wp:wrapNone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5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E8EF9" w14:textId="5FB3C4AB" w:rsidR="00743E4E" w:rsidRDefault="00743E4E" w:rsidP="007B00C3">
      <w:r>
        <w:t>You can also call or text</w:t>
      </w:r>
      <w:r w:rsidR="007B00C3">
        <w:t xml:space="preserve"> a </w:t>
      </w:r>
      <w:r w:rsidR="007B00C3" w:rsidRPr="007B00C3">
        <w:rPr>
          <w:b/>
        </w:rPr>
        <w:t>trained counsellor</w:t>
      </w:r>
      <w:r w:rsidR="007B00C3">
        <w:t xml:space="preserve"> </w:t>
      </w:r>
      <w:proofErr w:type="gramStart"/>
      <w:r w:rsidR="007B00C3">
        <w:t>at</w:t>
      </w:r>
      <w:proofErr w:type="gramEnd"/>
      <w:r w:rsidR="007B00C3">
        <w:t xml:space="preserve"> </w:t>
      </w:r>
      <w:r w:rsidR="007B00C3" w:rsidRPr="007B00C3">
        <w:rPr>
          <w:b/>
        </w:rPr>
        <w:t>1737: Need to talk</w:t>
      </w:r>
      <w:r w:rsidR="007B00C3">
        <w:t xml:space="preserve">. </w:t>
      </w:r>
    </w:p>
    <w:p w14:paraId="198B0A23" w14:textId="77777777" w:rsidR="007B00C3" w:rsidRPr="007C7DDA" w:rsidRDefault="007B00C3" w:rsidP="007B00C3">
      <w:pPr>
        <w:contextualSpacing/>
        <w:rPr>
          <w:rFonts w:cs="Arial"/>
          <w:szCs w:val="32"/>
        </w:rPr>
      </w:pPr>
    </w:p>
    <w:p w14:paraId="06109BE9" w14:textId="7FB42DE9" w:rsidR="007B00C3" w:rsidRPr="007C7DDA" w:rsidRDefault="0077423B" w:rsidP="007B00C3">
      <w:pPr>
        <w:contextualSpacing/>
        <w:rPr>
          <w:rFonts w:cs="Arial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56ADD2F" wp14:editId="18E26447">
                <wp:simplePos x="0" y="0"/>
                <wp:positionH relativeFrom="margin">
                  <wp:posOffset>2229485</wp:posOffset>
                </wp:positionH>
                <wp:positionV relativeFrom="paragraph">
                  <wp:posOffset>255270</wp:posOffset>
                </wp:positionV>
                <wp:extent cx="3371215" cy="1094740"/>
                <wp:effectExtent l="0" t="0" r="0" b="0"/>
                <wp:wrapNone/>
                <wp:docPr id="1813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1215" cy="10947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6041D" id="Rectangle 1813" o:spid="_x0000_s1026" style="position:absolute;margin-left:175.55pt;margin-top:20.1pt;width:265.45pt;height:86.2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" fillcolor="#bdd7ee" stroked="f" strokeweight="1pt">
                <w10:wrap anchorx="margin"/>
              </v:rect>
            </w:pict>
          </mc:Fallback>
        </mc:AlternateContent>
      </w:r>
    </w:p>
    <w:p w14:paraId="463A0027" w14:textId="77777777" w:rsidR="007B00C3" w:rsidRPr="007C7DDA" w:rsidRDefault="007B00C3" w:rsidP="007B00C3">
      <w:pPr>
        <w:rPr>
          <w:rFonts w:cs="Arial"/>
          <w:szCs w:val="32"/>
        </w:rPr>
      </w:pPr>
      <w:r w:rsidRPr="007C7DDA">
        <w:rPr>
          <w:rFonts w:eastAsia="Omnes" w:cs="Arial"/>
          <w:noProof/>
          <w:szCs w:val="32"/>
          <w:lang w:val="en-NZ" w:eastAsia="en-NZ"/>
        </w:rPr>
        <w:drawing>
          <wp:anchor distT="0" distB="0" distL="114300" distR="114300" simplePos="0" relativeHeight="251662336" behindDoc="0" locked="0" layoutInCell="1" allowOverlap="1" wp14:anchorId="05BAAC66" wp14:editId="49BC1F81">
            <wp:simplePos x="0" y="0"/>
            <wp:positionH relativeFrom="column">
              <wp:posOffset>34925</wp:posOffset>
            </wp:positionH>
            <wp:positionV relativeFrom="paragraph">
              <wp:posOffset>0</wp:posOffset>
            </wp:positionV>
            <wp:extent cx="1635125" cy="1045210"/>
            <wp:effectExtent l="0" t="0" r="3175" b="2540"/>
            <wp:wrapThrough wrapText="bothSides">
              <wp:wrapPolygon edited="0">
                <wp:start x="0" y="0"/>
                <wp:lineTo x="0" y="21259"/>
                <wp:lineTo x="21390" y="21259"/>
                <wp:lineTo x="21390" y="0"/>
                <wp:lineTo x="0" y="0"/>
              </wp:wrapPolygon>
            </wp:wrapThrough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DDA">
        <w:rPr>
          <w:rFonts w:cs="Arial"/>
          <w:szCs w:val="32"/>
        </w:rPr>
        <w:t xml:space="preserve">A </w:t>
      </w:r>
      <w:r w:rsidRPr="007C7DDA">
        <w:rPr>
          <w:rFonts w:cs="Arial"/>
          <w:b/>
          <w:szCs w:val="32"/>
        </w:rPr>
        <w:t>trained counsellor</w:t>
      </w:r>
      <w:r w:rsidRPr="007C7DDA">
        <w:rPr>
          <w:rFonts w:cs="Arial"/>
          <w:szCs w:val="32"/>
        </w:rPr>
        <w:t xml:space="preserve"> is someone who can help you talk about your feelings.</w:t>
      </w:r>
    </w:p>
    <w:p w14:paraId="3A24AF16" w14:textId="77777777" w:rsidR="007B00C3" w:rsidRDefault="007B00C3" w:rsidP="007B00C3">
      <w:pPr>
        <w:contextualSpacing/>
        <w:rPr>
          <w:rFonts w:cs="Arial"/>
          <w:szCs w:val="32"/>
        </w:rPr>
      </w:pPr>
    </w:p>
    <w:p w14:paraId="2C5DAD72" w14:textId="77777777" w:rsidR="007B00C3" w:rsidRDefault="007B00C3" w:rsidP="007B00C3">
      <w:pPr>
        <w:contextualSpacing/>
        <w:rPr>
          <w:rFonts w:cs="Arial"/>
          <w:szCs w:val="32"/>
        </w:rPr>
      </w:pPr>
      <w:r w:rsidRPr="007C7DDA">
        <w:rPr>
          <w:rFonts w:eastAsia="Omnes" w:cs="Arial"/>
          <w:noProof/>
          <w:szCs w:val="32"/>
          <w:lang w:val="en-NZ" w:eastAsia="en-NZ"/>
        </w:rPr>
        <w:drawing>
          <wp:anchor distT="0" distB="0" distL="114300" distR="114300" simplePos="0" relativeHeight="251664384" behindDoc="1" locked="0" layoutInCell="1" allowOverlap="1" wp14:anchorId="40046DCB" wp14:editId="51118123">
            <wp:simplePos x="0" y="0"/>
            <wp:positionH relativeFrom="margin">
              <wp:posOffset>107315</wp:posOffset>
            </wp:positionH>
            <wp:positionV relativeFrom="paragraph">
              <wp:posOffset>92075</wp:posOffset>
            </wp:positionV>
            <wp:extent cx="1003300" cy="1003300"/>
            <wp:effectExtent l="0" t="0" r="6350" b="635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3A8B6" w14:textId="0C20BE69" w:rsidR="007B00C3" w:rsidRPr="007C7DDA" w:rsidRDefault="007B00C3" w:rsidP="007B00C3">
      <w:pPr>
        <w:contextualSpacing/>
        <w:rPr>
          <w:rFonts w:cs="Arial"/>
          <w:szCs w:val="32"/>
        </w:rPr>
      </w:pPr>
      <w:bookmarkStart w:id="0" w:name="_Toc38142704"/>
      <w:bookmarkEnd w:id="0"/>
      <w:r w:rsidRPr="007C7DDA">
        <w:rPr>
          <w:rFonts w:cs="Arial"/>
          <w:szCs w:val="32"/>
        </w:rPr>
        <w:t xml:space="preserve">You can talk to </w:t>
      </w:r>
      <w:r w:rsidR="00992D24">
        <w:rPr>
          <w:rFonts w:cs="Arial"/>
          <w:szCs w:val="32"/>
        </w:rPr>
        <w:t xml:space="preserve">a trained counsellor </w:t>
      </w:r>
      <w:proofErr w:type="gramStart"/>
      <w:r w:rsidR="00992D24">
        <w:rPr>
          <w:rFonts w:cs="Arial"/>
          <w:szCs w:val="32"/>
        </w:rPr>
        <w:t>at</w:t>
      </w:r>
      <w:proofErr w:type="gramEnd"/>
      <w:r w:rsidR="00992D24">
        <w:rPr>
          <w:rFonts w:cs="Arial"/>
          <w:szCs w:val="32"/>
        </w:rPr>
        <w:t xml:space="preserve"> </w:t>
      </w:r>
      <w:r w:rsidRPr="007C7DDA">
        <w:rPr>
          <w:rFonts w:cs="Arial"/>
          <w:b/>
          <w:szCs w:val="32"/>
        </w:rPr>
        <w:t>1737: Need to talk</w:t>
      </w:r>
      <w:r w:rsidRPr="007C7DDA">
        <w:rPr>
          <w:rFonts w:cs="Arial"/>
          <w:bCs/>
          <w:szCs w:val="32"/>
        </w:rPr>
        <w:t xml:space="preserve"> by</w:t>
      </w:r>
      <w:r w:rsidRPr="007C7DDA">
        <w:rPr>
          <w:rFonts w:cs="Arial"/>
          <w:szCs w:val="32"/>
        </w:rPr>
        <w:t xml:space="preserve">: </w:t>
      </w:r>
    </w:p>
    <w:p w14:paraId="72FC0DBB" w14:textId="77777777" w:rsidR="007B00C3" w:rsidRPr="00FF15B5" w:rsidRDefault="007B00C3" w:rsidP="007B00C3">
      <w:pPr>
        <w:contextualSpacing/>
        <w:rPr>
          <w:rFonts w:cs="Arial"/>
          <w:sz w:val="24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66432" behindDoc="1" locked="0" layoutInCell="1" allowOverlap="1" wp14:anchorId="42734200" wp14:editId="2793FD6C">
            <wp:simplePos x="0" y="0"/>
            <wp:positionH relativeFrom="column">
              <wp:posOffset>38100</wp:posOffset>
            </wp:positionH>
            <wp:positionV relativeFrom="paragraph">
              <wp:posOffset>235585</wp:posOffset>
            </wp:positionV>
            <wp:extent cx="1133475" cy="11334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xt Messag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7A0F1" w14:textId="77777777" w:rsidR="007B00C3" w:rsidRPr="007C7DDA" w:rsidRDefault="007B00C3" w:rsidP="007B00C3">
      <w:pPr>
        <w:numPr>
          <w:ilvl w:val="0"/>
          <w:numId w:val="14"/>
        </w:numPr>
        <w:autoSpaceDN w:val="0"/>
        <w:ind w:left="4253" w:hanging="567"/>
        <w:contextualSpacing/>
        <w:rPr>
          <w:rFonts w:cs="Arial"/>
          <w:szCs w:val="32"/>
        </w:rPr>
      </w:pPr>
      <w:r w:rsidRPr="007C7DDA">
        <w:rPr>
          <w:rFonts w:cs="Arial"/>
          <w:szCs w:val="32"/>
        </w:rPr>
        <w:t xml:space="preserve">calling: </w:t>
      </w:r>
      <w:r w:rsidRPr="007C7DDA">
        <w:rPr>
          <w:rFonts w:cs="Arial"/>
          <w:b/>
          <w:bCs/>
          <w:szCs w:val="32"/>
        </w:rPr>
        <w:t>1737</w:t>
      </w:r>
      <w:r w:rsidRPr="007C7DDA">
        <w:rPr>
          <w:rFonts w:cs="Arial"/>
          <w:szCs w:val="32"/>
        </w:rPr>
        <w:t xml:space="preserve"> </w:t>
      </w:r>
    </w:p>
    <w:p w14:paraId="1BD60782" w14:textId="77777777" w:rsidR="007B00C3" w:rsidRPr="00FF15B5" w:rsidRDefault="007B00C3" w:rsidP="007B00C3">
      <w:pPr>
        <w:ind w:left="4253" w:hanging="567"/>
        <w:contextualSpacing/>
        <w:rPr>
          <w:rFonts w:cs="Arial"/>
          <w:sz w:val="24"/>
          <w:szCs w:val="32"/>
        </w:rPr>
      </w:pPr>
    </w:p>
    <w:p w14:paraId="7CEAC46A" w14:textId="77777777" w:rsidR="007B00C3" w:rsidRPr="007C7DDA" w:rsidRDefault="007B00C3" w:rsidP="007B00C3">
      <w:pPr>
        <w:numPr>
          <w:ilvl w:val="0"/>
          <w:numId w:val="14"/>
        </w:numPr>
        <w:autoSpaceDN w:val="0"/>
        <w:ind w:left="4253" w:hanging="567"/>
        <w:contextualSpacing/>
        <w:rPr>
          <w:rFonts w:cs="Arial"/>
          <w:szCs w:val="32"/>
        </w:rPr>
      </w:pPr>
      <w:r w:rsidRPr="007C7DDA">
        <w:rPr>
          <w:rFonts w:cs="Arial"/>
          <w:szCs w:val="32"/>
        </w:rPr>
        <w:t xml:space="preserve">texting: </w:t>
      </w:r>
      <w:r w:rsidRPr="007C7DDA">
        <w:rPr>
          <w:rFonts w:cs="Arial"/>
          <w:b/>
          <w:bCs/>
          <w:szCs w:val="32"/>
        </w:rPr>
        <w:t>1737.</w:t>
      </w:r>
    </w:p>
    <w:p w14:paraId="557E0D91" w14:textId="77777777" w:rsidR="007B00C3" w:rsidRDefault="007B00C3" w:rsidP="007B00C3">
      <w:pPr>
        <w:contextualSpacing/>
        <w:rPr>
          <w:rFonts w:cs="Arial"/>
          <w:szCs w:val="32"/>
        </w:rPr>
      </w:pPr>
    </w:p>
    <w:p w14:paraId="5FDB65A4" w14:textId="77777777" w:rsidR="007B00C3" w:rsidRPr="007C7DDA" w:rsidRDefault="007B00C3" w:rsidP="007B00C3">
      <w:pPr>
        <w:contextualSpacing/>
        <w:rPr>
          <w:rFonts w:cs="Arial"/>
          <w:szCs w:val="32"/>
        </w:rPr>
      </w:pPr>
    </w:p>
    <w:p w14:paraId="7ED728FB" w14:textId="77777777" w:rsidR="007B00C3" w:rsidRPr="007C7DDA" w:rsidRDefault="007B00C3" w:rsidP="007B00C3">
      <w:pPr>
        <w:contextualSpacing/>
        <w:rPr>
          <w:rFonts w:cs="Arial"/>
          <w:szCs w:val="32"/>
        </w:rPr>
      </w:pPr>
      <w:r w:rsidRPr="00874C1E">
        <w:rPr>
          <w:rFonts w:cs="Arial"/>
          <w:b/>
          <w:noProof/>
          <w:szCs w:val="32"/>
          <w:lang w:val="en-NZ" w:eastAsia="en-NZ"/>
        </w:rPr>
        <w:drawing>
          <wp:anchor distT="0" distB="0" distL="114300" distR="114300" simplePos="0" relativeHeight="251665408" behindDoc="1" locked="0" layoutInCell="1" allowOverlap="1" wp14:anchorId="56BFEDE0" wp14:editId="736DECAD">
            <wp:simplePos x="0" y="0"/>
            <wp:positionH relativeFrom="column">
              <wp:posOffset>103505</wp:posOffset>
            </wp:positionH>
            <wp:positionV relativeFrom="paragraph">
              <wp:posOffset>-269875</wp:posOffset>
            </wp:positionV>
            <wp:extent cx="1205230" cy="1205230"/>
            <wp:effectExtent l="0" t="0" r="0" b="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1E">
        <w:rPr>
          <w:rFonts w:cs="Arial"/>
          <w:b/>
          <w:szCs w:val="32"/>
        </w:rPr>
        <w:t>1737: Need to talk</w:t>
      </w:r>
      <w:r w:rsidRPr="007C7DDA">
        <w:rPr>
          <w:rFonts w:cs="Arial"/>
          <w:szCs w:val="32"/>
        </w:rPr>
        <w:t xml:space="preserve"> is free to call or text. </w:t>
      </w:r>
    </w:p>
    <w:p w14:paraId="1F4C0E4F" w14:textId="77777777" w:rsidR="007B00C3" w:rsidRPr="007C7DDA" w:rsidRDefault="007B00C3" w:rsidP="007B00C3">
      <w:pPr>
        <w:contextualSpacing/>
        <w:rPr>
          <w:rFonts w:cs="Arial"/>
          <w:szCs w:val="32"/>
        </w:rPr>
      </w:pPr>
    </w:p>
    <w:p w14:paraId="43CDC08B" w14:textId="5D3BF644" w:rsidR="007B00C3" w:rsidRPr="007C7DDA" w:rsidRDefault="0077423B" w:rsidP="007B00C3">
      <w:pPr>
        <w:contextualSpacing/>
        <w:rPr>
          <w:rFonts w:cs="Arial"/>
          <w:szCs w:val="32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53DC1AD" wp14:editId="402DB0E3">
                <wp:simplePos x="0" y="0"/>
                <wp:positionH relativeFrom="column">
                  <wp:posOffset>-215265</wp:posOffset>
                </wp:positionH>
                <wp:positionV relativeFrom="paragraph">
                  <wp:posOffset>190500</wp:posOffset>
                </wp:positionV>
                <wp:extent cx="2000885" cy="1261745"/>
                <wp:effectExtent l="0" t="0" r="0" b="0"/>
                <wp:wrapNone/>
                <wp:docPr id="1814" name="Group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0885" cy="1261745"/>
                          <a:chOff x="0" y="0"/>
                          <a:chExt cx="2000885" cy="1261745"/>
                        </a:xfrm>
                      </wpg:grpSpPr>
                      <pic:pic xmlns:pic="http://schemas.openxmlformats.org/drawingml/2006/picture">
                        <pic:nvPicPr>
                          <pic:cNvPr id="1816" name="Picture 1816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1261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" name="Multiply 1817"/>
                        <wps:cNvSpPr>
                          <a:spLocks/>
                        </wps:cNvSpPr>
                        <wps:spPr>
                          <a:xfrm>
                            <a:off x="1257300" y="190500"/>
                            <a:ext cx="743585" cy="7588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5FF96" id="Group 1814" o:spid="_x0000_s1026" style="position:absolute;margin-left:-16.95pt;margin-top:15pt;width:157.55pt;height:99.35pt;z-index:251670528" coordsize="20008,1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6" o:spid="_x0000_s1027" type="#_x0000_t75" style="position:absolute;width:17856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">
                  <v:imagedata r:id="rId29" o:title=""/>
                  <o:lock v:ext="edit" aspectratio="f"/>
                </v:shape>
                <v:shape id="Multiply 1817" o:spid="_x0000_s1028" style="position:absolute;left:12573;top:1905;width:7435;height:7588;visibility:visible;mso-wrap-style:square;v-text-anchor:middle" coordsize="743585,7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" path="m116133,243454l241048,121048,371793,254472,502537,121048,627452,243454,494224,379413,627452,515371,502537,637777,371793,504353,241048,637777,116133,515371,249361,379413,116133,243454xe" fillcolor="red" strokecolor="red" strokeweight="1pt">
                  <v:stroke joinstyle="miter"/>
                  <v:path arrowok="t" o:connecttype="custom" o:connectlocs="116133,243454;241048,121048;371793,254472;502537,121048;627452,243454;494224,379413;627452,515371;502537,637777;371793,504353;241048,637777;116133,515371;249361,379413;116133,243454" o:connectangles="0,0,0,0,0,0,0,0,0,0,0,0,0"/>
                </v:shape>
              </v:group>
            </w:pict>
          </mc:Fallback>
        </mc:AlternateContent>
      </w:r>
    </w:p>
    <w:p w14:paraId="47607827" w14:textId="77777777" w:rsidR="007B00C3" w:rsidRDefault="007B00C3" w:rsidP="007B00C3">
      <w:pPr>
        <w:pStyle w:val="ox-53cd4cd848-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color w:val="000000"/>
          <w:sz w:val="32"/>
          <w:szCs w:val="32"/>
        </w:rPr>
        <w:t xml:space="preserve">This means it will not cost you any money to call </w:t>
      </w:r>
      <w:r w:rsidRPr="007C7DDA">
        <w:rPr>
          <w:rFonts w:ascii="Arial" w:hAnsi="Arial" w:cs="Arial"/>
          <w:sz w:val="32"/>
          <w:szCs w:val="32"/>
        </w:rPr>
        <w:t xml:space="preserve">or text </w:t>
      </w:r>
      <w:r w:rsidRPr="00874C1E">
        <w:rPr>
          <w:rFonts w:ascii="Arial" w:hAnsi="Arial" w:cs="Arial"/>
          <w:b/>
          <w:sz w:val="32"/>
          <w:szCs w:val="32"/>
        </w:rPr>
        <w:t>1737: Need to talk</w:t>
      </w:r>
      <w:r w:rsidRPr="007C7DDA">
        <w:rPr>
          <w:rFonts w:ascii="Arial" w:hAnsi="Arial" w:cs="Arial"/>
          <w:sz w:val="32"/>
          <w:szCs w:val="32"/>
        </w:rPr>
        <w:t>.</w:t>
      </w:r>
    </w:p>
    <w:p w14:paraId="0D29FB41" w14:textId="77777777" w:rsidR="007B00C3" w:rsidRDefault="007B00C3" w:rsidP="00D67451"/>
    <w:p w14:paraId="312CFAFB" w14:textId="3B48F376" w:rsidR="00D852B6" w:rsidRPr="00E43F08" w:rsidRDefault="005D7C24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78B0BA80" wp14:editId="67FDC6DD">
            <wp:simplePos x="0" y="0"/>
            <wp:positionH relativeFrom="margin">
              <wp:posOffset>19050</wp:posOffset>
            </wp:positionH>
            <wp:positionV relativeFrom="paragraph">
              <wp:posOffset>209550</wp:posOffset>
            </wp:positionV>
            <wp:extent cx="1774530" cy="4286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53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B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F621C57" wp14:editId="66E005BC">
                <wp:simplePos x="0" y="0"/>
                <wp:positionH relativeFrom="margin">
                  <wp:posOffset>-148590</wp:posOffset>
                </wp:positionH>
                <wp:positionV relativeFrom="paragraph">
                  <wp:posOffset>-148590</wp:posOffset>
                </wp:positionV>
                <wp:extent cx="6234430" cy="8990965"/>
                <wp:effectExtent l="0" t="0" r="1270" b="6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9909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18E33" id="Rectangle 2" o:spid="_x0000_s1026" style="position:absolute;margin-left:-11.7pt;margin-top:-11.7pt;width:490.9pt;height:707.9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" filled="f" strokecolor="windowText">
                <v:path arrowok="t"/>
                <w10:wrap anchorx="margin"/>
              </v:rect>
            </w:pict>
          </mc:Fallback>
        </mc:AlternateContent>
      </w:r>
      <w:r w:rsidR="00D852B6" w:rsidRPr="00E43F08">
        <w:rPr>
          <w:rFonts w:eastAsia="Times New Roman" w:cs="Arial"/>
          <w:szCs w:val="32"/>
          <w:lang w:eastAsia="en-NZ"/>
        </w:rPr>
        <w:t>This i</w:t>
      </w:r>
      <w:r w:rsidR="00D852B6">
        <w:rPr>
          <w:rFonts w:eastAsia="Times New Roman" w:cs="Arial"/>
          <w:szCs w:val="32"/>
          <w:lang w:eastAsia="en-NZ"/>
        </w:rPr>
        <w:t xml:space="preserve">nformation has been written by </w:t>
      </w:r>
      <w:r w:rsidR="00907EB3">
        <w:rPr>
          <w:rFonts w:eastAsia="Times New Roman" w:cs="Arial"/>
          <w:szCs w:val="32"/>
          <w:lang w:eastAsia="en-NZ"/>
        </w:rPr>
        <w:t>National Emergency Management Agency.</w:t>
      </w:r>
    </w:p>
    <w:p w14:paraId="25A539D0" w14:textId="77777777" w:rsidR="00D852B6" w:rsidRPr="00290D77" w:rsidRDefault="00D852B6" w:rsidP="00D852B6">
      <w:pPr>
        <w:spacing w:after="120"/>
        <w:ind w:left="3544"/>
        <w:rPr>
          <w:rFonts w:eastAsia="Times New Roman" w:cs="Arial"/>
          <w:sz w:val="16"/>
          <w:szCs w:val="32"/>
          <w:lang w:eastAsia="en-NZ"/>
        </w:rPr>
      </w:pPr>
      <w:r w:rsidRPr="00290D77">
        <w:rPr>
          <w:rFonts w:ascii="Calibri" w:eastAsia="Times New Roman" w:hAnsi="Calibri" w:cs="Times New Roman"/>
          <w:noProof/>
          <w:sz w:val="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31E5FFDC" wp14:editId="1A3EDCD1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7B71B" w14:textId="77777777" w:rsidR="00D852B6" w:rsidRPr="00E43F08" w:rsidRDefault="00D852B6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It has been translated into Easy Read by the Make It Easy </w:t>
      </w:r>
      <w:proofErr w:type="gramStart"/>
      <w:r w:rsidRPr="00E43F08">
        <w:rPr>
          <w:rFonts w:eastAsia="Times New Roman" w:cs="Arial"/>
          <w:szCs w:val="32"/>
          <w:lang w:eastAsia="en-NZ"/>
        </w:rPr>
        <w:t>service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32858C9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</w:p>
    <w:p w14:paraId="0DE2BF8F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654144" behindDoc="1" locked="0" layoutInCell="1" allowOverlap="1" wp14:anchorId="03B5CE21" wp14:editId="78A9FF1C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EDB8EB1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61EECC04" wp14:editId="2CACD66D">
            <wp:simplePos x="0" y="0"/>
            <wp:positionH relativeFrom="margin">
              <wp:posOffset>314325</wp:posOffset>
            </wp:positionH>
            <wp:positionV relativeFrom="paragraph">
              <wp:posOffset>181610</wp:posOffset>
            </wp:positionV>
            <wp:extent cx="1304925" cy="800100"/>
            <wp:effectExtent l="0" t="0" r="0" b="0"/>
            <wp:wrapNone/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DE98D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42F5AA7A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10"/>
          <w:szCs w:val="32"/>
          <w:lang w:eastAsia="en-NZ"/>
        </w:rPr>
      </w:pPr>
    </w:p>
    <w:p w14:paraId="6599E582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5C06883D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60288" behindDoc="0" locked="0" layoutInCell="1" allowOverlap="1" wp14:anchorId="5537EA1F" wp14:editId="7DAAD3CF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681A" w14:textId="77777777" w:rsidR="00D852B6" w:rsidRPr="00E43F08" w:rsidRDefault="005774B2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1072" behindDoc="0" locked="0" layoutInCell="1" allowOverlap="1" wp14:anchorId="51364560" wp14:editId="1D8C9F97">
            <wp:simplePos x="0" y="0"/>
            <wp:positionH relativeFrom="column">
              <wp:posOffset>361950</wp:posOffset>
            </wp:positionH>
            <wp:positionV relativeFrom="paragraph">
              <wp:posOffset>451485</wp:posOffset>
            </wp:positionV>
            <wp:extent cx="1080058" cy="1143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58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2B6" w:rsidRPr="00E43F08">
        <w:rPr>
          <w:rFonts w:eastAsia="Calibri" w:cs="Arial"/>
          <w:szCs w:val="32"/>
          <w:lang w:val="en-GB" w:eastAsia="en-NZ"/>
        </w:rPr>
        <w:t>Photosymbols.com</w:t>
      </w:r>
    </w:p>
    <w:p w14:paraId="41975C0D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</w:p>
    <w:p w14:paraId="66B337D0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04710ABF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Kopeke-Te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 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</w:p>
    <w:p w14:paraId="7FB5EF3D" w14:textId="77777777" w:rsidR="00D852B6" w:rsidRPr="00E43F08" w:rsidRDefault="00D852B6" w:rsidP="00D852B6">
      <w:pPr>
        <w:spacing w:after="120"/>
        <w:rPr>
          <w:rFonts w:eastAsia="Times New Roman" w:cs="Arial"/>
          <w:sz w:val="8"/>
          <w:szCs w:val="32"/>
          <w:lang w:eastAsia="en-NZ"/>
        </w:rPr>
      </w:pPr>
    </w:p>
    <w:p w14:paraId="01A7FDA9" w14:textId="423C7BEA" w:rsidR="008B23DA" w:rsidRDefault="00D852B6" w:rsidP="005774B2">
      <w:pPr>
        <w:spacing w:after="120"/>
        <w:ind w:left="3402"/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59264" behindDoc="0" locked="0" layoutInCell="1" allowOverlap="1" wp14:anchorId="4D06C839" wp14:editId="36D33335">
            <wp:simplePos x="0" y="0"/>
            <wp:positionH relativeFrom="column">
              <wp:posOffset>398145</wp:posOffset>
            </wp:positionH>
            <wp:positionV relativeFrom="paragraph">
              <wp:posOffset>283845</wp:posOffset>
            </wp:positionV>
            <wp:extent cx="752475" cy="838200"/>
            <wp:effectExtent l="0" t="0" r="0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8B23DA" w:rsidSect="00EA5914">
      <w:footerReference w:type="even" r:id="rId37"/>
      <w:footerReference w:type="default" r:id="rId3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20049" w14:textId="77777777" w:rsidR="00AD700A" w:rsidRDefault="00AD700A">
      <w:pPr>
        <w:spacing w:line="240" w:lineRule="auto"/>
      </w:pPr>
      <w:r>
        <w:separator/>
      </w:r>
    </w:p>
  </w:endnote>
  <w:endnote w:type="continuationSeparator" w:id="0">
    <w:p w14:paraId="277B8C49" w14:textId="77777777" w:rsidR="00AD700A" w:rsidRDefault="00AD70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D3AC8" w14:textId="77777777" w:rsidR="00CB62BB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1518DE" w14:textId="77777777" w:rsidR="00CB62BB" w:rsidRDefault="00CB62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F798E8" w14:textId="77777777" w:rsidR="00CB62BB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4001DB">
          <w:rPr>
            <w:rStyle w:val="PageNumber"/>
            <w:noProof/>
            <w:sz w:val="28"/>
            <w:szCs w:val="28"/>
          </w:rPr>
          <w:t>4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7B1BB98" w14:textId="77777777" w:rsidR="00CB62BB" w:rsidRDefault="00CB62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E8C2B" w14:textId="77777777" w:rsidR="00AD700A" w:rsidRDefault="00AD700A">
      <w:pPr>
        <w:spacing w:line="240" w:lineRule="auto"/>
      </w:pPr>
      <w:r>
        <w:separator/>
      </w:r>
    </w:p>
  </w:footnote>
  <w:footnote w:type="continuationSeparator" w:id="0">
    <w:p w14:paraId="665C5256" w14:textId="77777777" w:rsidR="00AD700A" w:rsidRDefault="00AD70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0E54"/>
    <w:multiLevelType w:val="hybridMultilevel"/>
    <w:tmpl w:val="DC6010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939762F"/>
    <w:multiLevelType w:val="hybridMultilevel"/>
    <w:tmpl w:val="699887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ADB1CE0"/>
    <w:multiLevelType w:val="hybridMultilevel"/>
    <w:tmpl w:val="DF5A31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1133907"/>
    <w:multiLevelType w:val="hybridMultilevel"/>
    <w:tmpl w:val="E1D64E96"/>
    <w:lvl w:ilvl="0" w:tplc="14090001">
      <w:start w:val="1"/>
      <w:numFmt w:val="bullet"/>
      <w:lvlText w:val=""/>
      <w:lvlJc w:val="left"/>
      <w:pPr>
        <w:ind w:left="4831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5" w15:restartNumberingAfterBreak="0">
    <w:nsid w:val="222178A6"/>
    <w:multiLevelType w:val="hybridMultilevel"/>
    <w:tmpl w:val="B0DEA1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4A15AD5"/>
    <w:multiLevelType w:val="hybridMultilevel"/>
    <w:tmpl w:val="BA04C0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2A1A5399"/>
    <w:multiLevelType w:val="hybridMultilevel"/>
    <w:tmpl w:val="A7B679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61557C4"/>
    <w:multiLevelType w:val="hybridMultilevel"/>
    <w:tmpl w:val="6CF460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7E569BD"/>
    <w:multiLevelType w:val="hybridMultilevel"/>
    <w:tmpl w:val="752815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535229B6"/>
    <w:multiLevelType w:val="hybridMultilevel"/>
    <w:tmpl w:val="A82C137E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56CF04C3"/>
    <w:multiLevelType w:val="hybridMultilevel"/>
    <w:tmpl w:val="E1B0DE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57A10673"/>
    <w:multiLevelType w:val="hybridMultilevel"/>
    <w:tmpl w:val="411061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686787001">
    <w:abstractNumId w:val="7"/>
  </w:num>
  <w:num w:numId="2" w16cid:durableId="5447399">
    <w:abstractNumId w:val="0"/>
  </w:num>
  <w:num w:numId="3" w16cid:durableId="1852179924">
    <w:abstractNumId w:val="11"/>
  </w:num>
  <w:num w:numId="4" w16cid:durableId="2034181908">
    <w:abstractNumId w:val="1"/>
  </w:num>
  <w:num w:numId="5" w16cid:durableId="1950351386">
    <w:abstractNumId w:val="13"/>
  </w:num>
  <w:num w:numId="6" w16cid:durableId="542596080">
    <w:abstractNumId w:val="9"/>
  </w:num>
  <w:num w:numId="7" w16cid:durableId="1742554496">
    <w:abstractNumId w:val="3"/>
  </w:num>
  <w:num w:numId="8" w16cid:durableId="1968776880">
    <w:abstractNumId w:val="5"/>
  </w:num>
  <w:num w:numId="9" w16cid:durableId="1595672949">
    <w:abstractNumId w:val="8"/>
  </w:num>
  <w:num w:numId="10" w16cid:durableId="751662228">
    <w:abstractNumId w:val="6"/>
  </w:num>
  <w:num w:numId="11" w16cid:durableId="1103113447">
    <w:abstractNumId w:val="10"/>
  </w:num>
  <w:num w:numId="12" w16cid:durableId="269633568">
    <w:abstractNumId w:val="2"/>
  </w:num>
  <w:num w:numId="13" w16cid:durableId="1150057736">
    <w:abstractNumId w:val="12"/>
  </w:num>
  <w:num w:numId="14" w16cid:durableId="3130704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YwsDA0NLM0sjA2NjdW0lEKTi0uzszPAykwrAUAe3UJwCwAAAA="/>
  </w:docVars>
  <w:rsids>
    <w:rsidRoot w:val="00627C73"/>
    <w:rsid w:val="000070D9"/>
    <w:rsid w:val="000227B4"/>
    <w:rsid w:val="0003092A"/>
    <w:rsid w:val="0004557B"/>
    <w:rsid w:val="00057664"/>
    <w:rsid w:val="0017240F"/>
    <w:rsid w:val="001754F4"/>
    <w:rsid w:val="001B4DD5"/>
    <w:rsid w:val="001C1A5A"/>
    <w:rsid w:val="001D223E"/>
    <w:rsid w:val="001E3429"/>
    <w:rsid w:val="00226F54"/>
    <w:rsid w:val="00261BF8"/>
    <w:rsid w:val="003664E2"/>
    <w:rsid w:val="004001DB"/>
    <w:rsid w:val="004567B0"/>
    <w:rsid w:val="00457FFE"/>
    <w:rsid w:val="00493EB5"/>
    <w:rsid w:val="004C3833"/>
    <w:rsid w:val="004F56C0"/>
    <w:rsid w:val="00503AD5"/>
    <w:rsid w:val="0053103A"/>
    <w:rsid w:val="005316DD"/>
    <w:rsid w:val="005774B2"/>
    <w:rsid w:val="005C0E8E"/>
    <w:rsid w:val="005D7C24"/>
    <w:rsid w:val="00627C73"/>
    <w:rsid w:val="0065483F"/>
    <w:rsid w:val="006C5C26"/>
    <w:rsid w:val="006E050D"/>
    <w:rsid w:val="00705CA3"/>
    <w:rsid w:val="00742783"/>
    <w:rsid w:val="00743E4E"/>
    <w:rsid w:val="0077423B"/>
    <w:rsid w:val="007829EC"/>
    <w:rsid w:val="007B00C3"/>
    <w:rsid w:val="008848CB"/>
    <w:rsid w:val="008B23DA"/>
    <w:rsid w:val="008D437D"/>
    <w:rsid w:val="00907EB3"/>
    <w:rsid w:val="00924613"/>
    <w:rsid w:val="009411B0"/>
    <w:rsid w:val="00992D24"/>
    <w:rsid w:val="00A12915"/>
    <w:rsid w:val="00AB7A08"/>
    <w:rsid w:val="00AD700A"/>
    <w:rsid w:val="00AD7849"/>
    <w:rsid w:val="00B0230B"/>
    <w:rsid w:val="00B81A2E"/>
    <w:rsid w:val="00BC7E04"/>
    <w:rsid w:val="00C0065F"/>
    <w:rsid w:val="00C1126B"/>
    <w:rsid w:val="00CB62BB"/>
    <w:rsid w:val="00D02F77"/>
    <w:rsid w:val="00D652D9"/>
    <w:rsid w:val="00D67451"/>
    <w:rsid w:val="00D852B6"/>
    <w:rsid w:val="00DF2E18"/>
    <w:rsid w:val="00E06E03"/>
    <w:rsid w:val="00E17BF8"/>
    <w:rsid w:val="00E45019"/>
    <w:rsid w:val="00E70E61"/>
    <w:rsid w:val="00E76265"/>
    <w:rsid w:val="00EA567F"/>
    <w:rsid w:val="00EA5914"/>
    <w:rsid w:val="00F20BCC"/>
    <w:rsid w:val="00F87859"/>
    <w:rsid w:val="00FC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95818"/>
  <w15:docId w15:val="{84E09694-DF89-48B6-8191-139BD512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3A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F8785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SubtleEmphasis">
    <w:name w:val="Subtle Emphasis"/>
    <w:basedOn w:val="DefaultParagraphFont"/>
    <w:uiPriority w:val="19"/>
    <w:rsid w:val="000070D9"/>
    <w:rPr>
      <w:i/>
      <w:iCs/>
      <w:color w:val="404040" w:themeColor="text1" w:themeTint="BF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A5914"/>
    <w:rPr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EA5914"/>
    <w:rPr>
      <w:rFonts w:ascii="Arial" w:eastAsia="Arial Unicode MS" w:hAnsi="Arial"/>
      <w:b/>
      <w:bCs/>
      <w:kern w:val="28"/>
      <w:sz w:val="44"/>
      <w:lang w:val="en-AU"/>
    </w:rPr>
  </w:style>
  <w:style w:type="paragraph" w:customStyle="1" w:styleId="ox-53cd4cd848-msonormal">
    <w:name w:val="ox-53cd4cd848-msonormal"/>
    <w:basedOn w:val="Normal"/>
    <w:rsid w:val="007B00C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Revision">
    <w:name w:val="Revision"/>
    <w:hidden/>
    <w:uiPriority w:val="99"/>
    <w:semiHidden/>
    <w:rsid w:val="001C1A5A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C1A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1A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A5A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A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A5A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1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DB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2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v.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0CAE1-E927-4AAD-92CF-998A07BB1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v.3.dotx</Template>
  <TotalTime>7</TotalTime>
  <Pages>5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Mental wellbeing - Information Doc - English - April 2023</dc:title>
  <dc:subject/>
  <dc:creator>National Emergency Management Agency</dc:creator>
  <cp:keywords/>
  <dc:description/>
  <cp:lastModifiedBy>Zsenai Logan [NEMA]</cp:lastModifiedBy>
  <cp:revision>6</cp:revision>
  <dcterms:created xsi:type="dcterms:W3CDTF">2022-12-12T20:19:00Z</dcterms:created>
  <dcterms:modified xsi:type="dcterms:W3CDTF">2023-05-25T20:57:00Z</dcterms:modified>
</cp:coreProperties>
</file>